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26CEE" w14:textId="77777777" w:rsidR="008408CC" w:rsidRPr="00A4248A" w:rsidRDefault="008408CC" w:rsidP="008408CC">
      <w:pPr>
        <w:rPr>
          <w:rFonts w:ascii="Times New Roman" w:hAnsi="Times New Roman" w:cs="Times New Roman"/>
        </w:rPr>
      </w:pPr>
      <w:bookmarkStart w:id="0" w:name="_Toc189045181"/>
    </w:p>
    <w:p w14:paraId="7C7CBCD7" w14:textId="5ED555AA" w:rsidR="007F5D1F" w:rsidRDefault="00F22FD2" w:rsidP="008408CC">
      <w:pPr>
        <w:rPr>
          <w:rFonts w:ascii="Times New Roman" w:hAnsi="Times New Roman" w:cs="Times New Roman"/>
          <w:sz w:val="32"/>
          <w:szCs w:val="32"/>
        </w:rPr>
      </w:pPr>
      <w:r w:rsidRPr="004B2871">
        <w:rPr>
          <w:rFonts w:ascii="Times New Roman" w:hAnsi="Times New Roman" w:cs="Times New Roman"/>
          <w:b/>
          <w:bCs/>
          <w:sz w:val="32"/>
          <w:szCs w:val="32"/>
        </w:rPr>
        <w:t>Annexe 1 :</w:t>
      </w:r>
      <w:r w:rsidRPr="00FF580A">
        <w:rPr>
          <w:rFonts w:ascii="Times New Roman" w:hAnsi="Times New Roman" w:cs="Times New Roman"/>
          <w:sz w:val="32"/>
          <w:szCs w:val="32"/>
        </w:rPr>
        <w:t xml:space="preserve"> </w:t>
      </w:r>
      <w:bookmarkStart w:id="1" w:name="_Hlk207890219"/>
      <w:r w:rsidRPr="00FF580A">
        <w:rPr>
          <w:rFonts w:ascii="Times New Roman" w:hAnsi="Times New Roman" w:cs="Times New Roman"/>
          <w:sz w:val="32"/>
          <w:szCs w:val="32"/>
        </w:rPr>
        <w:t>Formulaire de demande de subvention</w:t>
      </w:r>
      <w:bookmarkEnd w:id="0"/>
      <w:bookmarkEnd w:id="1"/>
    </w:p>
    <w:p w14:paraId="3E524BBB" w14:textId="77777777" w:rsidR="00800156" w:rsidRPr="00D94EFF" w:rsidRDefault="00800156" w:rsidP="008408CC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22FD2" w:rsidRPr="00A4248A" w14:paraId="5CA7C84D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C3B5E92" w14:textId="3EC16E56" w:rsidR="00F22FD2" w:rsidRPr="00A4248A" w:rsidRDefault="00B02330" w:rsidP="00EA33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 de l’OSC</w:t>
            </w:r>
            <w:r w:rsidR="00A4248A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4C263F" w:rsidRPr="00A4248A" w14:paraId="2E4ED0E1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3B2D2D3" w14:textId="7525A95B" w:rsidR="004C263F" w:rsidRPr="00A4248A" w:rsidRDefault="004C263F" w:rsidP="00EA33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Intitulé 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la proposition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4C263F" w:rsidRPr="00A4248A" w14:paraId="2B3E79D9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1DFCAFF" w14:textId="282028C8" w:rsidR="004C263F" w:rsidRDefault="004C263F" w:rsidP="00EA33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20745527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Personne de référence </w:t>
            </w:r>
            <w:bookmarkEnd w:id="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la proposition :</w:t>
            </w:r>
          </w:p>
          <w:p w14:paraId="7FD1D186" w14:textId="7409B55E" w:rsidR="004C263F" w:rsidRPr="00605CE8" w:rsidRDefault="004C263F" w:rsidP="004C263F">
            <w:pPr>
              <w:pStyle w:val="Paragrafoelenco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263F">
              <w:rPr>
                <w:rFonts w:ascii="Times New Roman" w:hAnsi="Times New Roman" w:cs="Times New Roman"/>
                <w:sz w:val="24"/>
                <w:szCs w:val="24"/>
              </w:rPr>
              <w:t xml:space="preserve">NOM 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et prénom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A339B8" w14:textId="097C848F" w:rsidR="004C263F" w:rsidRPr="00605CE8" w:rsidRDefault="004C263F" w:rsidP="004C263F">
            <w:pPr>
              <w:pStyle w:val="Paragrafoelenco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Rôle dans l’OSC :</w:t>
            </w:r>
          </w:p>
          <w:p w14:paraId="542A222F" w14:textId="0695051E" w:rsidR="004C263F" w:rsidRPr="00605CE8" w:rsidRDefault="004C263F" w:rsidP="004C263F">
            <w:pPr>
              <w:pStyle w:val="Paragrafoelenco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Adresse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gramEnd"/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6372F8" w14:textId="1B41E839" w:rsidR="004C263F" w:rsidRPr="00605CE8" w:rsidRDefault="004C263F" w:rsidP="00605CE8">
            <w:pPr>
              <w:pStyle w:val="Paragrafoelenco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4248A" w:rsidRPr="00A4248A" w14:paraId="6F5A5B5A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D9B06A2" w14:textId="0473522A" w:rsidR="00A4248A" w:rsidRPr="00A4248A" w:rsidRDefault="00A4248A" w:rsidP="00EA33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</w:t>
            </w:r>
            <w:r w:rsidR="004C2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(s)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partenaire</w:t>
            </w:r>
            <w:r w:rsidR="007F5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(s)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propos</w:t>
            </w:r>
            <w:r w:rsidR="007F5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é(s)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en consortium : </w:t>
            </w:r>
          </w:p>
        </w:tc>
      </w:tr>
      <w:tr w:rsidR="00A44DBE" w:rsidRPr="00A4248A" w14:paraId="1421B648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96288AA" w14:textId="59F3105E" w:rsidR="00A44DBE" w:rsidRPr="00A4248A" w:rsidRDefault="00A44DBE" w:rsidP="00DB50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Pays 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>Burkina Faso / Niger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22FD2" w:rsidRPr="00A4248A" w14:paraId="24D4A812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7697C5B" w14:textId="53B0A412" w:rsidR="00F22FD2" w:rsidRPr="00A4248A" w:rsidRDefault="00F22FD2" w:rsidP="00DB50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Lieu de l’action (</w:t>
            </w:r>
            <w:r w:rsidR="007F5D1F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région, département, sous-préfecture, commune, village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 :</w:t>
            </w:r>
          </w:p>
        </w:tc>
      </w:tr>
      <w:tr w:rsidR="00F22FD2" w:rsidRPr="00A4248A" w14:paraId="7DCEC9D8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D407B81" w14:textId="02CA8138" w:rsidR="00F22FD2" w:rsidRPr="00A4248A" w:rsidRDefault="00F22FD2" w:rsidP="00DB50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Durée </w:t>
            </w:r>
            <w:r w:rsidR="00B76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proposée</w:t>
            </w:r>
            <w:r w:rsidR="004C2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l’action :</w:t>
            </w:r>
            <w:r w:rsidR="00610C40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4248A" w:rsidRPr="00A4248A" w14:paraId="275A38A7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489038E" w14:textId="5723B553" w:rsidR="00A4248A" w:rsidRPr="00A4248A" w:rsidRDefault="00A4248A" w:rsidP="00DB50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Coût global </w:t>
            </w:r>
            <w:r w:rsidR="00A44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estimé </w:t>
            </w:r>
            <w:r w:rsidR="00A44DBE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l’action 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(100%) :</w:t>
            </w:r>
          </w:p>
        </w:tc>
      </w:tr>
      <w:tr w:rsidR="00A44DBE" w:rsidRPr="00A4248A" w14:paraId="3BF559EC" w14:textId="77777777" w:rsidTr="00605CE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196E6A6B" w14:textId="37DDD46A" w:rsidR="00A44DBE" w:rsidRPr="00605CE8" w:rsidRDefault="00A44DBE" w:rsidP="00DB5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Présentation de l’OSC (max 1 page)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2FD2" w:rsidRPr="00A4248A" w14:paraId="650B5B7A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D56E641" w14:textId="6209BA11" w:rsidR="00F22FD2" w:rsidRPr="00A4248A" w:rsidRDefault="00F22FD2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Date de création et </w:t>
            </w:r>
            <w:r w:rsidR="00B02330" w:rsidRPr="00A4248A">
              <w:rPr>
                <w:rFonts w:ascii="Times New Roman" w:hAnsi="Times New Roman" w:cs="Times New Roman"/>
                <w:sz w:val="24"/>
                <w:szCs w:val="24"/>
              </w:rPr>
              <w:t>état</w:t>
            </w:r>
            <w:r w:rsidR="00AF6302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du 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récépissé</w:t>
            </w:r>
            <w:r w:rsidR="00B762C5">
              <w:rPr>
                <w:rFonts w:ascii="Times New Roman" w:hAnsi="Times New Roman" w:cs="Times New Roman"/>
                <w:sz w:val="24"/>
                <w:szCs w:val="24"/>
              </w:rPr>
              <w:t xml:space="preserve"> dans le pays concerné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29CC0A42" w14:textId="78919832" w:rsidR="00F22FD2" w:rsidRPr="00A4248A" w:rsidRDefault="00F22FD2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Secteurs d’intervention</w:t>
            </w:r>
            <w:r w:rsidR="00B762C5">
              <w:rPr>
                <w:rFonts w:ascii="Times New Roman" w:hAnsi="Times New Roman" w:cs="Times New Roman"/>
                <w:sz w:val="24"/>
                <w:szCs w:val="24"/>
              </w:rPr>
              <w:t xml:space="preserve"> dans le pays concerné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13B23F43" w14:textId="5517FA99" w:rsidR="00F22FD2" w:rsidRPr="00A4248A" w:rsidRDefault="007F5D1F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F22FD2" w:rsidRPr="00A4248A">
              <w:rPr>
                <w:rFonts w:ascii="Times New Roman" w:hAnsi="Times New Roman" w:cs="Times New Roman"/>
                <w:sz w:val="24"/>
                <w:szCs w:val="24"/>
              </w:rPr>
              <w:t>bjectifs de l’OSC :</w:t>
            </w:r>
          </w:p>
          <w:p w14:paraId="042DCC7A" w14:textId="6D390CD3" w:rsidR="00F22FD2" w:rsidRDefault="00F22FD2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Expérience de l’OSC dans </w:t>
            </w:r>
            <w:r w:rsidR="00CE74CC" w:rsidRPr="00A4248A">
              <w:rPr>
                <w:rFonts w:ascii="Times New Roman" w:hAnsi="Times New Roman" w:cs="Times New Roman"/>
                <w:sz w:val="24"/>
                <w:szCs w:val="24"/>
              </w:rPr>
              <w:t>des projets similaires</w:t>
            </w:r>
            <w:r w:rsidR="00FE6CD6" w:rsidRPr="00A424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62C5">
              <w:rPr>
                <w:rFonts w:ascii="Times New Roman" w:hAnsi="Times New Roman" w:cs="Times New Roman"/>
                <w:sz w:val="24"/>
                <w:szCs w:val="24"/>
              </w:rPr>
              <w:t>(agriculture, NUS, agro-biodiversité) dans le pays concerné</w:t>
            </w:r>
            <w:r w:rsidR="00B762C5" w:rsidRPr="00A424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E6CD6" w:rsidRPr="00A424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31AECA" w14:textId="47F9F966" w:rsidR="007F5D1F" w:rsidRPr="00A4248A" w:rsidRDefault="007F5D1F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 xml:space="preserve">Collaboration avec SUSTLIVES et avec les </w:t>
            </w:r>
            <w:r w:rsidRPr="007F5D1F">
              <w:rPr>
                <w:rFonts w:ascii="Times New Roman" w:hAnsi="Times New Roman" w:cs="Times New Roman"/>
                <w:sz w:val="24"/>
                <w:szCs w:val="24"/>
              </w:rPr>
              <w:t>Universités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 xml:space="preserve"> (UJKZ, UAM)</w:t>
            </w:r>
            <w:r w:rsidR="00A44DBE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</w:tr>
      <w:tr w:rsidR="00A44DBE" w:rsidRPr="00A4248A" w14:paraId="4E7DECDC" w14:textId="77777777" w:rsidTr="00605CE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2F0784C9" w14:textId="2F187129" w:rsidR="00A44DBE" w:rsidRPr="00605CE8" w:rsidDel="00A44DBE" w:rsidRDefault="00A44DBE" w:rsidP="00605CE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Présentation 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 consortium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(max 1 page)</w:t>
            </w:r>
            <w:r w:rsidRPr="0060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4DBE" w:rsidRPr="00A4248A" w14:paraId="7739EAC0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B88BC99" w14:textId="77777777" w:rsidR="00A44DBE" w:rsidRDefault="00A44DBE" w:rsidP="00A44DBE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 du consortium et des rôles des partenaires</w:t>
            </w:r>
          </w:p>
          <w:p w14:paraId="39F1403B" w14:textId="10B5B6A9" w:rsidR="00B762C5" w:rsidRPr="00605CE8" w:rsidDel="00A44DBE" w:rsidRDefault="00B762C5" w:rsidP="00A44DBE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Expérience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consortium sur les NUS et l’agro-biodiversité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l’OSC dans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 pays concerné</w:t>
            </w:r>
          </w:p>
        </w:tc>
      </w:tr>
      <w:tr w:rsidR="00F22FD2" w:rsidRPr="00A4248A" w14:paraId="3425856F" w14:textId="77777777" w:rsidTr="00605CE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7FC1429D" w14:textId="13F5B5BF" w:rsidR="00F22FD2" w:rsidRPr="00A4248A" w:rsidRDefault="00FE6CD6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Description de l’action </w:t>
            </w:r>
            <w:r w:rsidR="00F22FD2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(max </w:t>
            </w:r>
            <w:r w:rsidR="005E3F5A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F22FD2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pages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 </w:t>
            </w:r>
          </w:p>
        </w:tc>
      </w:tr>
      <w:tr w:rsidR="00F22FD2" w:rsidRPr="00A4248A" w14:paraId="349E1884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A4C8CC9" w14:textId="77777777" w:rsidR="00F22FD2" w:rsidRDefault="00F22FD2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Contexte de l’action (max 1 page</w:t>
            </w:r>
            <w:r w:rsidR="00FE6CD6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 :</w:t>
            </w:r>
          </w:p>
          <w:p w14:paraId="1E7CCBAB" w14:textId="77777777" w:rsidR="007F5D1F" w:rsidRPr="00A4248A" w:rsidRDefault="007F5D1F" w:rsidP="0080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FD2" w:rsidRPr="00A4248A" w14:paraId="3E8DC95E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F20B182" w14:textId="7C88075A" w:rsidR="00F22FD2" w:rsidRDefault="00F22FD2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Justification</w:t>
            </w:r>
            <w:r w:rsidR="007F5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et </w:t>
            </w:r>
            <w:r w:rsidR="007F5D1F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pertinence 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DE3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la proposition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(max 1 page)</w:t>
            </w:r>
            <w:r w:rsidR="00D82243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:</w:t>
            </w:r>
          </w:p>
          <w:p w14:paraId="301F5F0A" w14:textId="001AA8B6" w:rsidR="007F5D1F" w:rsidRPr="00A4248A" w:rsidRDefault="007F5D1F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40F5" w:rsidRPr="00C540F5" w14:paraId="6C49FD2C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E340253" w14:textId="78AAD4D5" w:rsidR="00C540F5" w:rsidRPr="00C540F5" w:rsidRDefault="00C540F5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Explication des modalités d’intégration de la dimension de genre dans la proposition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(max 1 page)</w:t>
            </w:r>
          </w:p>
        </w:tc>
      </w:tr>
      <w:tr w:rsidR="00F22FD2" w:rsidRPr="00A4248A" w14:paraId="7FD09E12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072E09B" w14:textId="1ED0117A" w:rsidR="00F22FD2" w:rsidRPr="00A4248A" w:rsidRDefault="5CAE222B" w:rsidP="00FF580A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Description de l’action (max </w:t>
            </w:r>
            <w:r w:rsidR="7F21A59F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pages) : </w:t>
            </w:r>
          </w:p>
          <w:p w14:paraId="321F82C3" w14:textId="5130F341" w:rsidR="00F22FD2" w:rsidRPr="00A4248A" w:rsidRDefault="00B02330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</w:t>
            </w:r>
            <w:r w:rsidR="00F22FD2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jectif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14:paraId="0A8BD216" w14:textId="77777777" w:rsidR="00A44DBE" w:rsidRDefault="00A44DBE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82E41" w14:textId="3680E988" w:rsidR="00F22FD2" w:rsidRPr="00A4248A" w:rsidRDefault="00F22FD2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résultats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attendus</w:t>
            </w:r>
          </w:p>
          <w:p w14:paraId="69F609D4" w14:textId="77777777" w:rsidR="00A44DBE" w:rsidRDefault="00A44DBE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37563" w14:textId="159AAD46" w:rsidR="00392DCD" w:rsidRDefault="00B02330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="00392DCD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énéficiaires</w:t>
            </w:r>
            <w:r w:rsidR="00392DCD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directs et indirects</w:t>
            </w:r>
          </w:p>
          <w:p w14:paraId="470F8651" w14:textId="77777777" w:rsidR="00A44DBE" w:rsidRDefault="00A44DBE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E110D" w14:textId="03E6F9AC" w:rsidR="00A44DBE" w:rsidRDefault="004C263F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="007F5D1F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ones d’intervention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 xml:space="preserve"> avec justification du choix</w:t>
            </w:r>
          </w:p>
          <w:p w14:paraId="1F078838" w14:textId="757A6166" w:rsidR="00A44DBE" w:rsidRPr="00A95959" w:rsidRDefault="00BA150B" w:rsidP="0033694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959">
              <w:rPr>
                <w:rFonts w:ascii="Times New Roman" w:hAnsi="Times New Roman" w:cs="Times New Roman"/>
                <w:sz w:val="24"/>
                <w:szCs w:val="24"/>
              </w:rPr>
              <w:t>Description des zones d’intervention et des synergies éventuelles avec d’autres projets sur l’agriculture financée par AICS dans les mêmes zones</w:t>
            </w:r>
          </w:p>
          <w:p w14:paraId="29F64A88" w14:textId="77777777" w:rsidR="00BA150B" w:rsidRDefault="00BA150B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BCCFD" w14:textId="2BC1E13A" w:rsidR="00A44DBE" w:rsidRDefault="007F5D1F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63F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="00A44DBE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NUS concernées</w:t>
            </w:r>
          </w:p>
          <w:p w14:paraId="16EB4337" w14:textId="09104287" w:rsidR="00A44DBE" w:rsidRDefault="00A44DBE" w:rsidP="00A44DBE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DBE">
              <w:rPr>
                <w:rFonts w:ascii="Times New Roman" w:hAnsi="Times New Roman" w:cs="Times New Roman"/>
                <w:sz w:val="24"/>
                <w:szCs w:val="24"/>
              </w:rPr>
              <w:t>NUS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SUSTLIVES </w:t>
            </w:r>
            <w:r w:rsidRPr="00A44DBE">
              <w:rPr>
                <w:rFonts w:ascii="Times New Roman" w:hAnsi="Times New Roman" w:cs="Times New Roman"/>
                <w:sz w:val="24"/>
                <w:szCs w:val="24"/>
              </w:rPr>
              <w:t>sur lesquelles l’</w:t>
            </w:r>
            <w:r w:rsidR="004C263F">
              <w:rPr>
                <w:rFonts w:ascii="Times New Roman" w:hAnsi="Times New Roman" w:cs="Times New Roman"/>
                <w:sz w:val="24"/>
                <w:szCs w:val="24"/>
              </w:rPr>
              <w:t>action</w:t>
            </w:r>
            <w:r w:rsidRPr="00A44DBE">
              <w:rPr>
                <w:rFonts w:ascii="Times New Roman" w:hAnsi="Times New Roman" w:cs="Times New Roman"/>
                <w:sz w:val="24"/>
                <w:szCs w:val="24"/>
              </w:rPr>
              <w:t xml:space="preserve"> travaillera pour garantir la valorisation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C263F">
              <w:rPr>
                <w:rFonts w:ascii="Times New Roman" w:hAnsi="Times New Roman" w:cs="Times New Roman"/>
                <w:sz w:val="24"/>
                <w:szCs w:val="24"/>
              </w:rPr>
              <w:t>l’acquis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 projet</w:t>
            </w:r>
          </w:p>
          <w:p w14:paraId="076D33B1" w14:textId="16972713" w:rsidR="00A44DBE" w:rsidRDefault="00AF3B75" w:rsidP="00605CE8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Autres </w:t>
            </w:r>
            <w:r w:rsidR="00A44DBE">
              <w:rPr>
                <w:rFonts w:ascii="Times New Roman" w:hAnsi="Times New Roman" w:cs="Times New Roman"/>
                <w:sz w:val="24"/>
                <w:szCs w:val="24"/>
              </w:rPr>
              <w:t>NUS proposées et justification</w:t>
            </w:r>
            <w:r w:rsidR="00A44DBE" w:rsidRPr="00A44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3D8528" w14:textId="77777777" w:rsidR="00D61341" w:rsidRPr="00D61341" w:rsidRDefault="00D61341" w:rsidP="00D61341">
            <w:pPr>
              <w:pStyle w:val="Paragrafoelenco"/>
              <w:spacing w:line="276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B47E1" w14:textId="2D395E0D" w:rsidR="00F22FD2" w:rsidRPr="00A4248A" w:rsidRDefault="00B02330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9178B6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ctivités</w:t>
            </w:r>
            <w:r w:rsidR="008F5B1E" w:rsidRPr="00A4248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 w:rsidR="009178B6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2FD2" w:rsidRPr="00A4248A">
              <w:rPr>
                <w:rFonts w:ascii="Times New Roman" w:hAnsi="Times New Roman" w:cs="Times New Roman"/>
                <w:sz w:val="24"/>
                <w:szCs w:val="24"/>
              </w:rPr>
              <w:t>activités concrètes</w:t>
            </w:r>
            <w:r w:rsidR="008F35E1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, comprenant </w:t>
            </w:r>
            <w:r w:rsidR="00FF580A" w:rsidRPr="00A4248A">
              <w:rPr>
                <w:rFonts w:ascii="Times New Roman" w:hAnsi="Times New Roman" w:cs="Times New Roman"/>
                <w:sz w:val="24"/>
                <w:szCs w:val="24"/>
              </w:rPr>
              <w:t>les deux activités</w:t>
            </w:r>
            <w:r w:rsidR="008F35E1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déjà </w:t>
            </w:r>
            <w:r w:rsidR="007F5D1F" w:rsidRPr="00A4248A">
              <w:rPr>
                <w:rFonts w:ascii="Times New Roman" w:hAnsi="Times New Roman" w:cs="Times New Roman"/>
                <w:sz w:val="24"/>
                <w:szCs w:val="24"/>
              </w:rPr>
              <w:t>détaillé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="008F35E1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dans l’</w:t>
            </w:r>
            <w:r w:rsidR="007F5D1F" w:rsidRPr="00A4248A">
              <w:rPr>
                <w:rFonts w:ascii="Times New Roman" w:hAnsi="Times New Roman" w:cs="Times New Roman"/>
                <w:sz w:val="24"/>
                <w:szCs w:val="24"/>
              </w:rPr>
              <w:t>invita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>tion</w:t>
            </w:r>
            <w:r w:rsidR="008F35E1" w:rsidRPr="00A4248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7CEFC472" w14:textId="11444EC7" w:rsidR="008F35E1" w:rsidRPr="00A4248A" w:rsidRDefault="008F35E1" w:rsidP="00FF580A">
            <w:pPr>
              <w:pStyle w:val="Paragrafoelenco"/>
              <w:numPr>
                <w:ilvl w:val="0"/>
                <w:numId w:val="20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La mise en place et l’entretien d’une parcelle de démonstration (« champs-écoles</w:t>
            </w:r>
            <w:r w:rsidR="00B762C5">
              <w:rPr>
                <w:rFonts w:ascii="Times New Roman" w:hAnsi="Times New Roman" w:cs="Times New Roman"/>
                <w:sz w:val="24"/>
                <w:szCs w:val="24"/>
              </w:rPr>
              <w:t> »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), visant à tester les itinéraires techniques adaptés et à offrir une formation pratique aux membres et aux producteurs locaux ;</w:t>
            </w:r>
          </w:p>
          <w:p w14:paraId="1927FF32" w14:textId="4816845A" w:rsidR="00A44DBE" w:rsidRDefault="008F35E1" w:rsidP="00605CE8">
            <w:pPr>
              <w:pStyle w:val="Paragrafoelenco"/>
              <w:numPr>
                <w:ilvl w:val="0"/>
                <w:numId w:val="20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La création ou le renforcement d’une banque de semences communautaire destinée à assurer un accès équitable et durable au matériel semencier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des NUS promues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026B26" w14:textId="77777777" w:rsidR="00A95959" w:rsidRPr="00A95959" w:rsidRDefault="00A95959" w:rsidP="00A95959">
            <w:pPr>
              <w:pStyle w:val="Paragrafoelenco"/>
              <w:spacing w:after="0" w:line="276" w:lineRule="auto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178AC" w14:textId="580D0291" w:rsidR="00F22FD2" w:rsidRDefault="00B02330" w:rsidP="00605CE8">
            <w:pPr>
              <w:pStyle w:val="Paragrafoelenc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F22FD2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éthodologie d’intervention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 xml:space="preserve"> et </w:t>
            </w:r>
            <w:r w:rsidR="00A44DBE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 xml:space="preserve">contribution </w:t>
            </w:r>
            <w:r w:rsidR="00A44DBE">
              <w:rPr>
                <w:rFonts w:ascii="Times New Roman" w:hAnsi="Times New Roman" w:cs="Times New Roman"/>
                <w:sz w:val="24"/>
                <w:szCs w:val="24"/>
              </w:rPr>
              <w:t xml:space="preserve">de la proposition 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 xml:space="preserve">à la mise en </w:t>
            </w:r>
            <w:r w:rsidR="00A44DBE">
              <w:rPr>
                <w:rFonts w:ascii="Times New Roman" w:hAnsi="Times New Roman" w:cs="Times New Roman"/>
                <w:sz w:val="24"/>
                <w:szCs w:val="24"/>
              </w:rPr>
              <w:t>œuvre</w:t>
            </w:r>
            <w:r w:rsidR="007F5D1F">
              <w:rPr>
                <w:rFonts w:ascii="Times New Roman" w:hAnsi="Times New Roman" w:cs="Times New Roman"/>
                <w:sz w:val="24"/>
                <w:szCs w:val="24"/>
              </w:rPr>
              <w:t xml:space="preserve"> d’</w:t>
            </w:r>
            <w:proofErr w:type="spellStart"/>
            <w:r w:rsidR="007F5D1F">
              <w:rPr>
                <w:rFonts w:ascii="Times New Roman" w:hAnsi="Times New Roman" w:cs="Times New Roman"/>
                <w:sz w:val="24"/>
                <w:szCs w:val="24"/>
              </w:rPr>
              <w:t>Orph-Crop</w:t>
            </w:r>
            <w:proofErr w:type="spellEnd"/>
          </w:p>
          <w:p w14:paraId="11EFDA93" w14:textId="6B5E7DDA" w:rsidR="00A44DBE" w:rsidRDefault="00A44DBE" w:rsidP="00A44DBE">
            <w:pPr>
              <w:pStyle w:val="Paragrafoelenc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particulier, les OSC devront expliquer comment elles vont contribuer aux activités suivantes du projet :</w:t>
            </w:r>
          </w:p>
          <w:p w14:paraId="39A0E323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2.1 Renforcement des capacités des fonctionnaires responsables de la vulgarisation agricole dans les deux pays concernant les bonnes pratiques agroécologiques et les NUS</w:t>
            </w:r>
          </w:p>
          <w:p w14:paraId="6C369638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2.2 Formation à la production de NUS pour des groupements d'agriculteurs</w:t>
            </w:r>
          </w:p>
          <w:p w14:paraId="052DE0C0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2.3 Formation sur les pratiques de conservation et de transformation des produits NUS</w:t>
            </w:r>
          </w:p>
          <w:p w14:paraId="4C13E9B6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2.4 Formation sur le développement des compétences en matière de gestion et de marketing, et de soutien à la commercialisation</w:t>
            </w:r>
          </w:p>
          <w:p w14:paraId="32F9BB4B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2.5 Dialogue et développement de collaborations d’entreprise avec le système italien de production</w:t>
            </w:r>
          </w:p>
          <w:p w14:paraId="3192ED5C" w14:textId="77777777" w:rsidR="00A44DBE" w:rsidRPr="00605CE8" w:rsidRDefault="00A44DBE" w:rsidP="00605CE8">
            <w:pPr>
              <w:pStyle w:val="Paragrafoelenco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5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3.2 Élaboration et partage de deux plans stratégiques nationaux sur les NUS</w:t>
            </w:r>
          </w:p>
          <w:p w14:paraId="482071A2" w14:textId="77777777" w:rsidR="00A44DBE" w:rsidRPr="00A4248A" w:rsidRDefault="00A44DBE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F5AF1" w14:textId="1BF70121" w:rsidR="00F22FD2" w:rsidRPr="00A4248A" w:rsidRDefault="00B02330" w:rsidP="00FF580A">
            <w:pPr>
              <w:pStyle w:val="Paragrafoelenc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F22FD2" w:rsidRPr="0060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urabilité</w:t>
            </w:r>
            <w:r w:rsidR="00F22FD2" w:rsidRPr="00A42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48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E39CE">
              <w:rPr>
                <w:rFonts w:ascii="Times New Roman" w:hAnsi="Times New Roman" w:cs="Times New Roman"/>
                <w:sz w:val="24"/>
                <w:szCs w:val="24"/>
              </w:rPr>
              <w:t>e la proposition</w:t>
            </w:r>
          </w:p>
        </w:tc>
      </w:tr>
      <w:tr w:rsidR="00F22FD2" w:rsidRPr="00A4248A" w14:paraId="35023BCF" w14:textId="77777777" w:rsidTr="004B2871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07CBEAFA" w14:textId="3395313B" w:rsidR="00A44DBE" w:rsidRPr="00A4248A" w:rsidRDefault="00A44DBE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ystème de suivi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et appréciation</w:t>
            </w:r>
            <w:r w:rsidR="00B02330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B02330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 résultats d</w:t>
            </w:r>
            <w:r w:rsidR="00DE3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la proposition</w:t>
            </w:r>
            <w:r w:rsidR="00B02330"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(max 1 page)</w:t>
            </w:r>
          </w:p>
        </w:tc>
      </w:tr>
      <w:tr w:rsidR="00AC1603" w:rsidRPr="00A4248A" w14:paraId="229CE644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D9135FF" w14:textId="77777777" w:rsidR="00AC1603" w:rsidRDefault="00AC1603" w:rsidP="0080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2A4">
              <w:rPr>
                <w:rFonts w:ascii="Times New Roman" w:hAnsi="Times New Roman" w:cs="Times New Roman"/>
                <w:sz w:val="24"/>
                <w:szCs w:val="24"/>
              </w:rPr>
              <w:t>Description du système de suivi propos</w:t>
            </w:r>
            <w:r w:rsidR="00B762C5" w:rsidRPr="00CC02A4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</w:p>
          <w:p w14:paraId="3FA11B30" w14:textId="432A15D0" w:rsidR="00D61341" w:rsidRPr="00D61341" w:rsidRDefault="00D61341" w:rsidP="0080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156" w:rsidRPr="00A4248A" w14:paraId="029BD93C" w14:textId="77777777" w:rsidTr="00CC02A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524D82B2" w14:textId="29A6BC16" w:rsidR="00800156" w:rsidRDefault="00800156" w:rsidP="00800C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Critères additionnels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 : Inclusivité et approche genre </w:t>
            </w:r>
            <w:r w:rsidRPr="00A4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(max 1 page)</w:t>
            </w:r>
          </w:p>
        </w:tc>
      </w:tr>
      <w:tr w:rsidR="00800156" w:rsidRPr="00A4248A" w14:paraId="20FAEFF8" w14:textId="77777777" w:rsidTr="736A76EB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74C3C4F" w14:textId="4C82C1D4" w:rsidR="00800156" w:rsidRPr="00CC02A4" w:rsidRDefault="00800156" w:rsidP="0080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2A4">
              <w:rPr>
                <w:rFonts w:ascii="Times New Roman" w:hAnsi="Times New Roman" w:cs="Times New Roman"/>
                <w:sz w:val="24"/>
                <w:szCs w:val="24"/>
              </w:rPr>
              <w:t xml:space="preserve">Description de l’approche en matière de développement inclusif et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CC02A4">
              <w:rPr>
                <w:rFonts w:ascii="Times New Roman" w:hAnsi="Times New Roman" w:cs="Times New Roman"/>
                <w:sz w:val="24"/>
                <w:szCs w:val="24"/>
              </w:rPr>
              <w:t xml:space="preserve">l’attention aux jeunes et aux femmes </w:t>
            </w:r>
          </w:p>
          <w:p w14:paraId="42A7231D" w14:textId="72F78BFD" w:rsidR="00800156" w:rsidRDefault="00800156" w:rsidP="008001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CFCE04F" w14:textId="2138F721" w:rsidR="009178B6" w:rsidRPr="008408CC" w:rsidRDefault="009178B6" w:rsidP="00E675AF">
      <w:pPr>
        <w:rPr>
          <w:rFonts w:ascii="Times New Roman" w:hAnsi="Times New Roman" w:cs="Times New Roman"/>
        </w:rPr>
      </w:pPr>
    </w:p>
    <w:sectPr w:rsidR="009178B6" w:rsidRPr="008408CC" w:rsidSect="007F5D1F">
      <w:headerReference w:type="default" r:id="rId11"/>
      <w:footerReference w:type="default" r:id="rId12"/>
      <w:pgSz w:w="11906" w:h="16838" w:code="9"/>
      <w:pgMar w:top="295" w:right="709" w:bottom="1418" w:left="709" w:header="567" w:footer="510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19DFB" w14:textId="77777777" w:rsidR="009451A8" w:rsidRPr="00A4248A" w:rsidRDefault="009451A8" w:rsidP="00C702C7">
      <w:pPr>
        <w:spacing w:after="0" w:line="240" w:lineRule="auto"/>
      </w:pPr>
      <w:r w:rsidRPr="00A4248A">
        <w:separator/>
      </w:r>
    </w:p>
    <w:p w14:paraId="564670F6" w14:textId="77777777" w:rsidR="009451A8" w:rsidRPr="00A4248A" w:rsidRDefault="009451A8"/>
  </w:endnote>
  <w:endnote w:type="continuationSeparator" w:id="0">
    <w:p w14:paraId="2CE45B90" w14:textId="77777777" w:rsidR="009451A8" w:rsidRPr="00A4248A" w:rsidRDefault="009451A8" w:rsidP="00C702C7">
      <w:pPr>
        <w:spacing w:after="0" w:line="240" w:lineRule="auto"/>
      </w:pPr>
      <w:r w:rsidRPr="00A4248A">
        <w:continuationSeparator/>
      </w:r>
    </w:p>
    <w:p w14:paraId="4F9972F6" w14:textId="77777777" w:rsidR="009451A8" w:rsidRPr="00A4248A" w:rsidRDefault="00945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Infant Std">
    <w:altName w:val="Bahnschrift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Com Cn">
    <w:altName w:val="Calibri"/>
    <w:charset w:val="00"/>
    <w:family w:val="swiss"/>
    <w:pitch w:val="variable"/>
    <w:sig w:usb0="00000001" w:usb1="5000204A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2075575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7029B162" w14:textId="15F1A064" w:rsidR="00A44DBE" w:rsidRPr="00CC02A4" w:rsidRDefault="00A44DBE">
        <w:pPr>
          <w:pStyle w:val="Pidipagina"/>
          <w:jc w:val="right"/>
          <w:rPr>
            <w:sz w:val="24"/>
            <w:szCs w:val="24"/>
            <w:lang w:val="fr-FR"/>
          </w:rPr>
        </w:pPr>
        <w:r w:rsidRPr="00605CE8">
          <w:rPr>
            <w:sz w:val="24"/>
            <w:szCs w:val="24"/>
          </w:rPr>
          <w:fldChar w:fldCharType="begin"/>
        </w:r>
        <w:r w:rsidRPr="00CC02A4">
          <w:rPr>
            <w:sz w:val="24"/>
            <w:szCs w:val="24"/>
            <w:lang w:val="fr-FR"/>
          </w:rPr>
          <w:instrText xml:space="preserve"> PAGE   \* MERGEFORMAT </w:instrText>
        </w:r>
        <w:r w:rsidRPr="00605CE8">
          <w:rPr>
            <w:sz w:val="24"/>
            <w:szCs w:val="24"/>
          </w:rPr>
          <w:fldChar w:fldCharType="separate"/>
        </w:r>
        <w:r w:rsidRPr="00CC02A4">
          <w:rPr>
            <w:noProof/>
            <w:sz w:val="24"/>
            <w:szCs w:val="24"/>
            <w:lang w:val="fr-FR"/>
          </w:rPr>
          <w:t>2</w:t>
        </w:r>
        <w:r w:rsidRPr="00605CE8">
          <w:rPr>
            <w:noProof/>
            <w:sz w:val="24"/>
            <w:szCs w:val="24"/>
          </w:rPr>
          <w:fldChar w:fldCharType="end"/>
        </w:r>
      </w:p>
    </w:sdtContent>
  </w:sdt>
  <w:p w14:paraId="70184F68" w14:textId="4FA205B1" w:rsidR="008E52C5" w:rsidRDefault="008E52C5" w:rsidP="008E52C5">
    <w:pPr>
      <w:pStyle w:val="Pidipagina"/>
      <w:tabs>
        <w:tab w:val="left" w:pos="7371"/>
      </w:tabs>
      <w:rPr>
        <w:sz w:val="20"/>
        <w:szCs w:val="20"/>
        <w:lang w:val="fr-FR"/>
      </w:rPr>
    </w:pPr>
    <w:r w:rsidRPr="00A4248A">
      <w:rPr>
        <w:noProof/>
      </w:rPr>
      <w:drawing>
        <wp:inline distT="0" distB="0" distL="0" distR="0" wp14:anchorId="056BB077" wp14:editId="0F5D72A4">
          <wp:extent cx="1752600" cy="457200"/>
          <wp:effectExtent l="0" t="0" r="0" b="0"/>
          <wp:docPr id="2025567487" name="Immagine 2" descr="Immagine che contiene testo, schermata, Elementi grafici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4138" cy="4576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sz w:val="20"/>
        <w:szCs w:val="20"/>
        <w:lang w:val="fr-FR"/>
      </w:rPr>
      <w:t xml:space="preserve"> </w:t>
    </w:r>
    <w:r>
      <w:rPr>
        <w:noProof/>
      </w:rPr>
      <w:t xml:space="preserve">  </w:t>
    </w:r>
    <w:r w:rsidRPr="00A4248A">
      <w:rPr>
        <w:noProof/>
      </w:rPr>
      <w:drawing>
        <wp:inline distT="0" distB="0" distL="0" distR="0" wp14:anchorId="436903E3" wp14:editId="2EC6ED37">
          <wp:extent cx="685800" cy="579120"/>
          <wp:effectExtent l="0" t="0" r="0" b="0"/>
          <wp:docPr id="1088535587" name="Immagine 2" descr="Immagine che contiene uccello, Carattere, Elementi grafici, grafic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5791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sz w:val="20"/>
        <w:szCs w:val="20"/>
        <w:lang w:val="fr-FR"/>
      </w:rPr>
      <w:t xml:space="preserve">                                                    </w:t>
    </w:r>
    <w:r w:rsidRPr="00A4248A">
      <w:rPr>
        <w:noProof/>
      </w:rPr>
      <w:drawing>
        <wp:inline distT="0" distB="0" distL="0" distR="0" wp14:anchorId="3DFF2311" wp14:editId="7FF12900">
          <wp:extent cx="701040" cy="647700"/>
          <wp:effectExtent l="0" t="0" r="0" b="0"/>
          <wp:docPr id="679974632" name="Immagine 4" descr="Immagine che contiene testo, Elementi grafici, cerchio, poster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1040" cy="647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sz w:val="20"/>
        <w:szCs w:val="20"/>
        <w:lang w:val="fr-FR"/>
      </w:rPr>
      <w:t xml:space="preserve"> </w:t>
    </w:r>
    <w:r w:rsidRPr="00A4248A">
      <w:rPr>
        <w:noProof/>
      </w:rPr>
      <w:drawing>
        <wp:inline distT="0" distB="0" distL="0" distR="0" wp14:anchorId="07E4199B" wp14:editId="54B6F85E">
          <wp:extent cx="601980" cy="598170"/>
          <wp:effectExtent l="0" t="0" r="7620" b="0"/>
          <wp:docPr id="961547261" name="Immagine 6" descr="Immagine che contiene testo, emblema, simbolo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1980" cy="598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sz w:val="20"/>
        <w:szCs w:val="20"/>
        <w:lang w:val="fr-FR"/>
      </w:rPr>
      <w:t xml:space="preserve">    </w:t>
    </w:r>
    <w:r w:rsidRPr="00A4248A">
      <w:rPr>
        <w:noProof/>
      </w:rPr>
      <w:drawing>
        <wp:inline distT="0" distB="0" distL="0" distR="0" wp14:anchorId="04C9E0F8" wp14:editId="4FC82AFD">
          <wp:extent cx="579120" cy="603885"/>
          <wp:effectExtent l="0" t="0" r="0" b="5715"/>
          <wp:docPr id="587536633" name="Immagine 7" descr="Immagine che contiene logo, clipart, simbolo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9120" cy="6038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2FAF757" w14:textId="52285381" w:rsidR="0065214B" w:rsidRPr="00CC02A4" w:rsidRDefault="000F5799">
    <w:pPr>
      <w:pStyle w:val="Pidipagina"/>
      <w:rPr>
        <w:sz w:val="20"/>
        <w:szCs w:val="20"/>
        <w:lang w:val="fr-FR"/>
      </w:rPr>
    </w:pPr>
    <w:r w:rsidRPr="00CC02A4">
      <w:rPr>
        <w:sz w:val="20"/>
        <w:szCs w:val="20"/>
        <w:lang w:val="fr-FR"/>
      </w:rPr>
      <w:t xml:space="preserve">Projet </w:t>
    </w:r>
    <w:proofErr w:type="spellStart"/>
    <w:r w:rsidRPr="00CC02A4">
      <w:rPr>
        <w:sz w:val="20"/>
        <w:szCs w:val="20"/>
        <w:lang w:val="fr-FR"/>
      </w:rPr>
      <w:t>Orph-Crop</w:t>
    </w:r>
    <w:proofErr w:type="spellEnd"/>
    <w:r w:rsidRPr="00CC02A4">
      <w:rPr>
        <w:sz w:val="20"/>
        <w:szCs w:val="20"/>
        <w:lang w:val="fr-FR"/>
      </w:rPr>
      <w:t xml:space="preserve"> : </w:t>
    </w:r>
    <w:r w:rsidRPr="00CC02A4">
      <w:rPr>
        <w:i/>
        <w:iCs/>
        <w:sz w:val="20"/>
        <w:szCs w:val="20"/>
        <w:lang w:val="fr-FR"/>
      </w:rPr>
      <w:t>Formulaire de demande de subvention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E952C" w14:textId="77777777" w:rsidR="009451A8" w:rsidRPr="00A4248A" w:rsidRDefault="009451A8" w:rsidP="00C702C7">
      <w:pPr>
        <w:spacing w:after="0" w:line="240" w:lineRule="auto"/>
      </w:pPr>
      <w:r w:rsidRPr="00A4248A">
        <w:separator/>
      </w:r>
    </w:p>
    <w:p w14:paraId="6B1DAF38" w14:textId="77777777" w:rsidR="009451A8" w:rsidRPr="00A4248A" w:rsidRDefault="009451A8"/>
  </w:footnote>
  <w:footnote w:type="continuationSeparator" w:id="0">
    <w:p w14:paraId="321E602E" w14:textId="77777777" w:rsidR="009451A8" w:rsidRPr="00A4248A" w:rsidRDefault="009451A8" w:rsidP="00C702C7">
      <w:pPr>
        <w:spacing w:after="0" w:line="240" w:lineRule="auto"/>
      </w:pPr>
      <w:r w:rsidRPr="00A4248A">
        <w:continuationSeparator/>
      </w:r>
    </w:p>
    <w:p w14:paraId="525C8E84" w14:textId="77777777" w:rsidR="009451A8" w:rsidRPr="00A4248A" w:rsidRDefault="009451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4A664" w14:textId="77777777" w:rsidR="008E52C5" w:rsidRDefault="008F35E1" w:rsidP="008E52C5">
    <w:pPr>
      <w:pStyle w:val="Intestazione"/>
    </w:pPr>
    <w:r w:rsidRPr="00A4248A">
      <w:t xml:space="preserve">            </w:t>
    </w:r>
    <w:r w:rsidR="008E52C5" w:rsidRPr="00BB316B">
      <w:rPr>
        <w:b/>
        <w:bCs/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2D594F" wp14:editId="2AC7F01C">
              <wp:simplePos x="0" y="0"/>
              <wp:positionH relativeFrom="column">
                <wp:posOffset>1232535</wp:posOffset>
              </wp:positionH>
              <wp:positionV relativeFrom="paragraph">
                <wp:posOffset>67945</wp:posOffset>
              </wp:positionV>
              <wp:extent cx="1704975" cy="413385"/>
              <wp:effectExtent l="0" t="0" r="0" b="571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413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B84AED6" w14:textId="77777777" w:rsidR="008E52C5" w:rsidRPr="008E52C5" w:rsidRDefault="008E52C5" w:rsidP="008E52C5">
                          <w:pPr>
                            <w:spacing w:after="0" w:line="312" w:lineRule="auto"/>
                            <w:jc w:val="both"/>
                            <w:rPr>
                              <w:rFonts w:ascii="Calibri" w:eastAsia="Calibri" w:hAnsi="Calibri" w:cs="Times New Roman"/>
                              <w:color w:val="FF9933"/>
                              <w:kern w:val="2"/>
                              <w:sz w:val="36"/>
                              <w:szCs w:val="36"/>
                              <w:lang w:val="it-IT"/>
                              <w14:ligatures w14:val="standardContextual"/>
                            </w:rPr>
                          </w:pPr>
                          <w:r w:rsidRPr="008E52C5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FF9933"/>
                              <w:kern w:val="2"/>
                              <w:sz w:val="36"/>
                              <w:szCs w:val="36"/>
                              <w:lang w:val="en-US"/>
                              <w14:ligatures w14:val="standardContextual"/>
                            </w:rPr>
                            <w:t>ORPH-CROP</w:t>
                          </w:r>
                        </w:p>
                        <w:p w14:paraId="6443A993" w14:textId="30A02A54" w:rsidR="008E52C5" w:rsidRPr="00033ED2" w:rsidRDefault="008E52C5" w:rsidP="008E52C5">
                          <w:pPr>
                            <w:rPr>
                              <w:color w:val="FF9933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2D594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97.05pt;margin-top:5.35pt;width:134.25pt;height:3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" filled="f" stroked="f">
              <v:textbox>
                <w:txbxContent>
                  <w:p w14:paraId="0B84AED6" w14:textId="77777777" w:rsidR="008E52C5" w:rsidRPr="008E52C5" w:rsidRDefault="008E52C5" w:rsidP="008E52C5">
                    <w:pPr>
                      <w:spacing w:after="0" w:line="312" w:lineRule="auto"/>
                      <w:jc w:val="both"/>
                      <w:rPr>
                        <w:rFonts w:ascii="Calibri" w:eastAsia="Calibri" w:hAnsi="Calibri" w:cs="Times New Roman"/>
                        <w:color w:val="FF9933"/>
                        <w:kern w:val="2"/>
                        <w:sz w:val="36"/>
                        <w:szCs w:val="36"/>
                        <w:lang w:val="it-IT"/>
                        <w14:ligatures w14:val="standardContextual"/>
                      </w:rPr>
                    </w:pPr>
                    <w:r w:rsidRPr="008E52C5">
                      <w:rPr>
                        <w:rFonts w:ascii="Calibri" w:eastAsia="Calibri" w:hAnsi="Calibri" w:cs="Times New Roman"/>
                        <w:b/>
                        <w:bCs/>
                        <w:color w:val="FF9933"/>
                        <w:kern w:val="2"/>
                        <w:sz w:val="36"/>
                        <w:szCs w:val="36"/>
                        <w:lang w:val="en-US"/>
                        <w14:ligatures w14:val="standardContextual"/>
                      </w:rPr>
                      <w:t>ORPH-CROP</w:t>
                    </w:r>
                  </w:p>
                  <w:p w14:paraId="6443A993" w14:textId="30A02A54" w:rsidR="008E52C5" w:rsidRPr="00033ED2" w:rsidRDefault="008E52C5" w:rsidP="008E52C5">
                    <w:pPr>
                      <w:rPr>
                        <w:color w:val="FF9933"/>
                        <w:sz w:val="36"/>
                        <w:szCs w:val="3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E52C5" w:rsidRPr="00033ED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5335CA" wp14:editId="3A437B7F">
              <wp:simplePos x="0" y="0"/>
              <wp:positionH relativeFrom="page">
                <wp:align>left</wp:align>
              </wp:positionH>
              <wp:positionV relativeFrom="paragraph">
                <wp:posOffset>-525146</wp:posOffset>
              </wp:positionV>
              <wp:extent cx="7581900" cy="1117600"/>
              <wp:effectExtent l="0" t="0" r="0" b="0"/>
              <wp:wrapNone/>
              <wp:docPr id="7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81900" cy="1117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57093" h="5398635">
                            <a:moveTo>
                              <a:pt x="0" y="5398635"/>
                            </a:moveTo>
                            <a:lnTo>
                              <a:pt x="10357093" y="5398635"/>
                            </a:lnTo>
                            <a:lnTo>
                              <a:pt x="10357093" y="0"/>
                            </a:lnTo>
                            <a:lnTo>
                              <a:pt x="0" y="0"/>
                            </a:lnTo>
                            <a:lnTo>
                              <a:pt x="0" y="5398635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38A0D4" id="Freeform 3" o:spid="_x0000_s1026" style="position:absolute;margin-left:0;margin-top:-41.35pt;width:597pt;height:88pt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0357093,53986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" path="m,5398635r10357093,l10357093,,,,,5398635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  <w:r w:rsidR="008E52C5">
      <w:t xml:space="preserve">          </w:t>
    </w:r>
    <w:r w:rsidR="008E52C5" w:rsidRPr="00BB316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E58D4E" wp14:editId="066ABED5">
              <wp:simplePos x="0" y="0"/>
              <wp:positionH relativeFrom="column">
                <wp:posOffset>-358139</wp:posOffset>
              </wp:positionH>
              <wp:positionV relativeFrom="paragraph">
                <wp:posOffset>-154304</wp:posOffset>
              </wp:positionV>
              <wp:extent cx="1733550" cy="990600"/>
              <wp:effectExtent l="0" t="0" r="0" b="0"/>
              <wp:wrapNone/>
              <wp:docPr id="12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990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33342" h="5331672">
                            <a:moveTo>
                              <a:pt x="0" y="0"/>
                            </a:moveTo>
                            <a:lnTo>
                              <a:pt x="9333342" y="0"/>
                            </a:lnTo>
                            <a:lnTo>
                              <a:pt x="9333342" y="5331672"/>
                            </a:lnTo>
                            <a:lnTo>
                              <a:pt x="0" y="533167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71CE55" id="Freeform 7" o:spid="_x0000_s1026" style="position:absolute;margin-left:-28.2pt;margin-top:-12.15pt;width:136.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333342,53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" path="m,l9333342,r,5331672l,5331672,,xe" stroked="f">
              <v:fill r:id="rId5" o:title="" recolor="t" rotate="t" type="frame"/>
              <v:path arrowok="t"/>
            </v:shape>
          </w:pict>
        </mc:Fallback>
      </mc:AlternateContent>
    </w:r>
  </w:p>
  <w:p w14:paraId="4D60037F" w14:textId="4E9A3DE3" w:rsidR="008E52C5" w:rsidRDefault="008E52C5" w:rsidP="008E52C5">
    <w:pPr>
      <w:pStyle w:val="Intestazione"/>
    </w:pPr>
    <w:r>
      <w:t xml:space="preserve">                                                                                                </w:t>
    </w:r>
  </w:p>
  <w:p w14:paraId="74D3E85F" w14:textId="0E450B5A" w:rsidR="0065214B" w:rsidRPr="00A4248A" w:rsidRDefault="008E52C5" w:rsidP="008408CC">
    <w:pPr>
      <w:tabs>
        <w:tab w:val="center" w:pos="4536"/>
        <w:tab w:val="right" w:pos="9072"/>
      </w:tabs>
    </w:pPr>
    <w:r w:rsidRPr="00BB316B">
      <w:rPr>
        <w:b/>
        <w:bCs/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827AE85" wp14:editId="60FEEB53">
              <wp:simplePos x="0" y="0"/>
              <wp:positionH relativeFrom="column">
                <wp:posOffset>1092835</wp:posOffset>
              </wp:positionH>
              <wp:positionV relativeFrom="paragraph">
                <wp:posOffset>73025</wp:posOffset>
              </wp:positionV>
              <wp:extent cx="5118100" cy="584200"/>
              <wp:effectExtent l="0" t="0" r="0" b="6350"/>
              <wp:wrapSquare wrapText="bothSides"/>
              <wp:docPr id="165313960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93789B" w14:textId="77777777" w:rsidR="008E52C5" w:rsidRPr="00F20F5D" w:rsidRDefault="008E52C5" w:rsidP="008E52C5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F20F5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Valorisation des chaînes de valeur des espèces négligées et sous-utilisées (NUS) pour améliorer les moyens d'existence des communautés rurales et conserver l'agro-biodiversité au Burkina Faso et au Niger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27AE85" id="_x0000_s1027" type="#_x0000_t202" style="position:absolute;margin-left:86.05pt;margin-top:5.75pt;width:403pt;height:4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" filled="f" stroked="f">
              <v:textbox>
                <w:txbxContent>
                  <w:p w14:paraId="6993789B" w14:textId="77777777" w:rsidR="008E52C5" w:rsidRPr="00F20F5D" w:rsidRDefault="008E52C5" w:rsidP="008E52C5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20F5D">
                      <w:rPr>
                        <w:rFonts w:ascii="Calibri" w:hAnsi="Calibri" w:cs="Calibri"/>
                        <w:sz w:val="18"/>
                        <w:szCs w:val="18"/>
                      </w:rPr>
                      <w:t>Valorisation des chaînes de valeur des espèces négligées et sous-utilisées (NUS) pour améliorer les moyens d'existence des communautés rurales et conserver l'agro-biodiversité au Burkina Faso et au Niger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413A">
      <w:t xml:space="preserve"> </w:t>
    </w:r>
    <w:r w:rsidR="008F35E1" w:rsidRPr="00A4248A">
      <w:t xml:space="preserve">  </w:t>
    </w:r>
    <w:r w:rsidR="0065214B" w:rsidRPr="00A4248A">
      <w:t xml:space="preserve">                                                                                                                                                                                  </w:t>
    </w:r>
  </w:p>
  <w:p w14:paraId="49F62428" w14:textId="558B4268" w:rsidR="0065214B" w:rsidRPr="00A4248A" w:rsidRDefault="0065214B">
    <w:pPr>
      <w:pStyle w:val="Intestazion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FFACE26"/>
    <w:lvl w:ilvl="0">
      <w:start w:val="1"/>
      <w:numFmt w:val="bullet"/>
      <w:pStyle w:val="Puntoelenco2"/>
      <w:lvlText w:val=""/>
      <w:lvlJc w:val="left"/>
      <w:pPr>
        <w:ind w:left="644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FFFFFF89"/>
    <w:multiLevelType w:val="singleLevel"/>
    <w:tmpl w:val="9202E9D2"/>
    <w:lvl w:ilvl="0">
      <w:start w:val="1"/>
      <w:numFmt w:val="bullet"/>
      <w:pStyle w:val="Puntoelenco"/>
      <w:lvlText w:val=""/>
      <w:lvlJc w:val="left"/>
      <w:pPr>
        <w:ind w:left="360" w:hanging="360"/>
      </w:pPr>
      <w:rPr>
        <w:rFonts w:ascii="Symbol" w:hAnsi="Symbol" w:hint="default"/>
        <w:color w:val="DA291C" w:themeColor="accent1"/>
      </w:rPr>
    </w:lvl>
  </w:abstractNum>
  <w:abstractNum w:abstractNumId="2" w15:restartNumberingAfterBreak="0">
    <w:nsid w:val="086407C3"/>
    <w:multiLevelType w:val="hybridMultilevel"/>
    <w:tmpl w:val="07A0CBC6"/>
    <w:lvl w:ilvl="0" w:tplc="D62A9D94">
      <w:start w:val="20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131CC2"/>
    <w:multiLevelType w:val="hybridMultilevel"/>
    <w:tmpl w:val="EBF4929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A50061"/>
    <w:multiLevelType w:val="hybridMultilevel"/>
    <w:tmpl w:val="4C7CBBCA"/>
    <w:lvl w:ilvl="0" w:tplc="D62A9D94">
      <w:start w:val="20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80B10"/>
    <w:multiLevelType w:val="hybridMultilevel"/>
    <w:tmpl w:val="FDD0DDD0"/>
    <w:lvl w:ilvl="0" w:tplc="5B32F6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32A04"/>
    <w:multiLevelType w:val="hybridMultilevel"/>
    <w:tmpl w:val="380ED168"/>
    <w:lvl w:ilvl="0" w:tplc="03CC2AE0">
      <w:start w:val="14"/>
      <w:numFmt w:val="bullet"/>
      <w:lvlText w:val="-"/>
      <w:lvlJc w:val="left"/>
      <w:pPr>
        <w:ind w:left="720" w:hanging="360"/>
      </w:pPr>
      <w:rPr>
        <w:rFonts w:ascii="Lato" w:eastAsia="Times New Roman" w:hAnsi="Lato" w:cs="Aria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97530"/>
    <w:multiLevelType w:val="hybridMultilevel"/>
    <w:tmpl w:val="36ACC0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76763"/>
    <w:multiLevelType w:val="hybridMultilevel"/>
    <w:tmpl w:val="30E64CFA"/>
    <w:lvl w:ilvl="0" w:tplc="59E8805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5013AC"/>
    <w:multiLevelType w:val="hybridMultilevel"/>
    <w:tmpl w:val="F49468D0"/>
    <w:lvl w:ilvl="0" w:tplc="4FDCFE04">
      <w:start w:val="1"/>
      <w:numFmt w:val="decimal"/>
      <w:lvlText w:val="%1."/>
      <w:lvlJc w:val="left"/>
      <w:pPr>
        <w:ind w:left="720" w:hanging="360"/>
      </w:pPr>
    </w:lvl>
    <w:lvl w:ilvl="1" w:tplc="8DF46822">
      <w:start w:val="1"/>
      <w:numFmt w:val="lowerLetter"/>
      <w:lvlText w:val="%2."/>
      <w:lvlJc w:val="left"/>
      <w:pPr>
        <w:ind w:left="1440" w:hanging="360"/>
      </w:pPr>
    </w:lvl>
    <w:lvl w:ilvl="2" w:tplc="4C3AC880">
      <w:start w:val="1"/>
      <w:numFmt w:val="lowerRoman"/>
      <w:lvlText w:val="%3."/>
      <w:lvlJc w:val="right"/>
      <w:pPr>
        <w:ind w:left="2160" w:hanging="180"/>
      </w:pPr>
    </w:lvl>
    <w:lvl w:ilvl="3" w:tplc="51D6E0CA">
      <w:start w:val="1"/>
      <w:numFmt w:val="decimal"/>
      <w:lvlText w:val="%4."/>
      <w:lvlJc w:val="left"/>
      <w:pPr>
        <w:ind w:left="2880" w:hanging="360"/>
      </w:pPr>
    </w:lvl>
    <w:lvl w:ilvl="4" w:tplc="4CEC8340">
      <w:start w:val="1"/>
      <w:numFmt w:val="lowerLetter"/>
      <w:lvlText w:val="%5."/>
      <w:lvlJc w:val="left"/>
      <w:pPr>
        <w:ind w:left="3600" w:hanging="360"/>
      </w:pPr>
    </w:lvl>
    <w:lvl w:ilvl="5" w:tplc="96EED366">
      <w:start w:val="1"/>
      <w:numFmt w:val="lowerRoman"/>
      <w:lvlText w:val="%6."/>
      <w:lvlJc w:val="right"/>
      <w:pPr>
        <w:ind w:left="4320" w:hanging="180"/>
      </w:pPr>
    </w:lvl>
    <w:lvl w:ilvl="6" w:tplc="7416E748">
      <w:start w:val="1"/>
      <w:numFmt w:val="decimal"/>
      <w:lvlText w:val="%7."/>
      <w:lvlJc w:val="left"/>
      <w:pPr>
        <w:ind w:left="5040" w:hanging="360"/>
      </w:pPr>
    </w:lvl>
    <w:lvl w:ilvl="7" w:tplc="48B4954E">
      <w:start w:val="1"/>
      <w:numFmt w:val="lowerLetter"/>
      <w:lvlText w:val="%8."/>
      <w:lvlJc w:val="left"/>
      <w:pPr>
        <w:ind w:left="5760" w:hanging="360"/>
      </w:pPr>
    </w:lvl>
    <w:lvl w:ilvl="8" w:tplc="64DE169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97CB0"/>
    <w:multiLevelType w:val="hybridMultilevel"/>
    <w:tmpl w:val="A386E18C"/>
    <w:lvl w:ilvl="0" w:tplc="E0BAFA86">
      <w:start w:val="5"/>
      <w:numFmt w:val="bullet"/>
      <w:lvlText w:val="-"/>
      <w:lvlJc w:val="left"/>
      <w:pPr>
        <w:ind w:left="153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1" w15:restartNumberingAfterBreak="0">
    <w:nsid w:val="2E22110D"/>
    <w:multiLevelType w:val="multilevel"/>
    <w:tmpl w:val="FB20A15A"/>
    <w:lvl w:ilvl="0">
      <w:start w:val="1"/>
      <w:numFmt w:val="upperLetter"/>
      <w:pStyle w:val="Titolo2"/>
      <w:lvlText w:val="%1."/>
      <w:lvlJc w:val="left"/>
      <w:pPr>
        <w:ind w:left="6097" w:hanging="360"/>
      </w:pPr>
      <w:rPr>
        <w:rFonts w:hint="default"/>
        <w:b w:val="0"/>
        <w:i w:val="0"/>
        <w:color w:val="DA291C" w:themeColor="accent1"/>
      </w:rPr>
    </w:lvl>
    <w:lvl w:ilvl="1">
      <w:start w:val="1"/>
      <w:numFmt w:val="decimal"/>
      <w:pStyle w:val="Numeroelenco"/>
      <w:lvlText w:val="%2."/>
      <w:lvlJc w:val="left"/>
      <w:pPr>
        <w:ind w:left="5595" w:hanging="284"/>
      </w:pPr>
      <w:rPr>
        <w:rFonts w:hint="default"/>
        <w:b/>
        <w:i w:val="0"/>
        <w:color w:val="DA291C" w:themeColor="accent1"/>
      </w:rPr>
    </w:lvl>
    <w:lvl w:ilvl="2">
      <w:start w:val="1"/>
      <w:numFmt w:val="decimal"/>
      <w:pStyle w:val="Numeroelenco2"/>
      <w:lvlText w:val="%3."/>
      <w:lvlJc w:val="left"/>
      <w:pPr>
        <w:ind w:left="5878" w:hanging="283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675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11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4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19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51" w:hanging="360"/>
      </w:pPr>
      <w:rPr>
        <w:rFonts w:hint="default"/>
      </w:rPr>
    </w:lvl>
  </w:abstractNum>
  <w:abstractNum w:abstractNumId="12" w15:restartNumberingAfterBreak="0">
    <w:nsid w:val="315C4388"/>
    <w:multiLevelType w:val="hybridMultilevel"/>
    <w:tmpl w:val="EF342336"/>
    <w:lvl w:ilvl="0" w:tplc="344233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94001"/>
    <w:multiLevelType w:val="hybridMultilevel"/>
    <w:tmpl w:val="6218CED0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87761BA"/>
    <w:multiLevelType w:val="hybridMultilevel"/>
    <w:tmpl w:val="C6461640"/>
    <w:lvl w:ilvl="0" w:tplc="040C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40BE7544"/>
    <w:multiLevelType w:val="hybridMultilevel"/>
    <w:tmpl w:val="77882A46"/>
    <w:lvl w:ilvl="0" w:tplc="99EC77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87897"/>
    <w:multiLevelType w:val="hybridMultilevel"/>
    <w:tmpl w:val="F7FACE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E2868"/>
    <w:multiLevelType w:val="multilevel"/>
    <w:tmpl w:val="9F142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E73E1D"/>
    <w:multiLevelType w:val="hybridMultilevel"/>
    <w:tmpl w:val="06DA1CCE"/>
    <w:lvl w:ilvl="0" w:tplc="D62A9D94">
      <w:start w:val="200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931F04"/>
    <w:multiLevelType w:val="hybridMultilevel"/>
    <w:tmpl w:val="1718731E"/>
    <w:lvl w:ilvl="0" w:tplc="E0BAFA86">
      <w:start w:val="5"/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7552286E"/>
    <w:multiLevelType w:val="hybridMultilevel"/>
    <w:tmpl w:val="84180F20"/>
    <w:lvl w:ilvl="0" w:tplc="338CEDA8">
      <w:start w:val="1"/>
      <w:numFmt w:val="decimal"/>
      <w:pStyle w:val="Titol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049CF"/>
    <w:multiLevelType w:val="multilevel"/>
    <w:tmpl w:val="8154E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602E98"/>
    <w:multiLevelType w:val="hybridMultilevel"/>
    <w:tmpl w:val="C10221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388731">
    <w:abstractNumId w:val="9"/>
  </w:num>
  <w:num w:numId="2" w16cid:durableId="1814954603">
    <w:abstractNumId w:val="1"/>
  </w:num>
  <w:num w:numId="3" w16cid:durableId="972096775">
    <w:abstractNumId w:val="0"/>
  </w:num>
  <w:num w:numId="4" w16cid:durableId="1707027426">
    <w:abstractNumId w:val="11"/>
  </w:num>
  <w:num w:numId="5" w16cid:durableId="1625501834">
    <w:abstractNumId w:val="20"/>
  </w:num>
  <w:num w:numId="6" w16cid:durableId="1988437978">
    <w:abstractNumId w:val="3"/>
  </w:num>
  <w:num w:numId="7" w16cid:durableId="1411544616">
    <w:abstractNumId w:val="22"/>
  </w:num>
  <w:num w:numId="8" w16cid:durableId="1025329578">
    <w:abstractNumId w:val="7"/>
  </w:num>
  <w:num w:numId="9" w16cid:durableId="1386564078">
    <w:abstractNumId w:val="4"/>
  </w:num>
  <w:num w:numId="10" w16cid:durableId="1994987033">
    <w:abstractNumId w:val="2"/>
  </w:num>
  <w:num w:numId="11" w16cid:durableId="695690312">
    <w:abstractNumId w:val="12"/>
  </w:num>
  <w:num w:numId="12" w16cid:durableId="1141851520">
    <w:abstractNumId w:val="21"/>
  </w:num>
  <w:num w:numId="13" w16cid:durableId="17051265">
    <w:abstractNumId w:val="14"/>
  </w:num>
  <w:num w:numId="14" w16cid:durableId="570047584">
    <w:abstractNumId w:val="19"/>
  </w:num>
  <w:num w:numId="15" w16cid:durableId="857739207">
    <w:abstractNumId w:val="17"/>
  </w:num>
  <w:num w:numId="16" w16cid:durableId="246355266">
    <w:abstractNumId w:val="13"/>
  </w:num>
  <w:num w:numId="17" w16cid:durableId="1581984550">
    <w:abstractNumId w:val="10"/>
  </w:num>
  <w:num w:numId="18" w16cid:durableId="320088232">
    <w:abstractNumId w:val="16"/>
  </w:num>
  <w:num w:numId="19" w16cid:durableId="630214593">
    <w:abstractNumId w:val="6"/>
  </w:num>
  <w:num w:numId="20" w16cid:durableId="1827167727">
    <w:abstractNumId w:val="18"/>
  </w:num>
  <w:num w:numId="21" w16cid:durableId="1779330850">
    <w:abstractNumId w:val="15"/>
  </w:num>
  <w:num w:numId="22" w16cid:durableId="662592001">
    <w:abstractNumId w:val="8"/>
  </w:num>
  <w:num w:numId="23" w16cid:durableId="1628899058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8_PLANTILLA_INFORMESWORD"/>
  </w:docVars>
  <w:rsids>
    <w:rsidRoot w:val="00E35968"/>
    <w:rsid w:val="000005FE"/>
    <w:rsid w:val="000023BB"/>
    <w:rsid w:val="00013018"/>
    <w:rsid w:val="000131A3"/>
    <w:rsid w:val="00013B16"/>
    <w:rsid w:val="00014B89"/>
    <w:rsid w:val="000154B6"/>
    <w:rsid w:val="000164B6"/>
    <w:rsid w:val="00020E3F"/>
    <w:rsid w:val="00021A39"/>
    <w:rsid w:val="00023573"/>
    <w:rsid w:val="0002459F"/>
    <w:rsid w:val="00025E7D"/>
    <w:rsid w:val="00031959"/>
    <w:rsid w:val="0003444E"/>
    <w:rsid w:val="00037C17"/>
    <w:rsid w:val="0004153A"/>
    <w:rsid w:val="000429AC"/>
    <w:rsid w:val="00042B6A"/>
    <w:rsid w:val="00042B99"/>
    <w:rsid w:val="00043731"/>
    <w:rsid w:val="00044EEE"/>
    <w:rsid w:val="00044F3A"/>
    <w:rsid w:val="00050003"/>
    <w:rsid w:val="000510C0"/>
    <w:rsid w:val="00051A28"/>
    <w:rsid w:val="000521D4"/>
    <w:rsid w:val="000574AD"/>
    <w:rsid w:val="000637A6"/>
    <w:rsid w:val="00064871"/>
    <w:rsid w:val="0006648E"/>
    <w:rsid w:val="00066BBA"/>
    <w:rsid w:val="00071509"/>
    <w:rsid w:val="000753A7"/>
    <w:rsid w:val="000808BE"/>
    <w:rsid w:val="00082BEA"/>
    <w:rsid w:val="00083DD5"/>
    <w:rsid w:val="000879A3"/>
    <w:rsid w:val="0009111A"/>
    <w:rsid w:val="000918F5"/>
    <w:rsid w:val="00097A6A"/>
    <w:rsid w:val="000A3907"/>
    <w:rsid w:val="000A5C27"/>
    <w:rsid w:val="000A73B2"/>
    <w:rsid w:val="000B1D90"/>
    <w:rsid w:val="000B37EA"/>
    <w:rsid w:val="000C0CA9"/>
    <w:rsid w:val="000C20BD"/>
    <w:rsid w:val="000C449F"/>
    <w:rsid w:val="000C4E47"/>
    <w:rsid w:val="000C5EA5"/>
    <w:rsid w:val="000C6B1F"/>
    <w:rsid w:val="000D2DE0"/>
    <w:rsid w:val="000D30A0"/>
    <w:rsid w:val="000D5B49"/>
    <w:rsid w:val="000E3BA5"/>
    <w:rsid w:val="000E5D24"/>
    <w:rsid w:val="000F271B"/>
    <w:rsid w:val="000F39C3"/>
    <w:rsid w:val="000F5614"/>
    <w:rsid w:val="000F5799"/>
    <w:rsid w:val="000F5C22"/>
    <w:rsid w:val="000F69E6"/>
    <w:rsid w:val="0010462B"/>
    <w:rsid w:val="00111F1C"/>
    <w:rsid w:val="00122996"/>
    <w:rsid w:val="00123AD3"/>
    <w:rsid w:val="00124E1E"/>
    <w:rsid w:val="00130191"/>
    <w:rsid w:val="00131A65"/>
    <w:rsid w:val="001351D7"/>
    <w:rsid w:val="001421FC"/>
    <w:rsid w:val="00144C1E"/>
    <w:rsid w:val="0015713E"/>
    <w:rsid w:val="0016037A"/>
    <w:rsid w:val="001624F9"/>
    <w:rsid w:val="00162A56"/>
    <w:rsid w:val="0016435F"/>
    <w:rsid w:val="00166C7B"/>
    <w:rsid w:val="001708B9"/>
    <w:rsid w:val="0017280D"/>
    <w:rsid w:val="00172BD1"/>
    <w:rsid w:val="00173236"/>
    <w:rsid w:val="00174C8B"/>
    <w:rsid w:val="001757CE"/>
    <w:rsid w:val="001761FE"/>
    <w:rsid w:val="00177AC7"/>
    <w:rsid w:val="00180BDA"/>
    <w:rsid w:val="0018108F"/>
    <w:rsid w:val="001821D3"/>
    <w:rsid w:val="0018304B"/>
    <w:rsid w:val="001846DC"/>
    <w:rsid w:val="00186FC8"/>
    <w:rsid w:val="001975EF"/>
    <w:rsid w:val="0019765A"/>
    <w:rsid w:val="001A164E"/>
    <w:rsid w:val="001A45CF"/>
    <w:rsid w:val="001A5D57"/>
    <w:rsid w:val="001B1956"/>
    <w:rsid w:val="001B1BDC"/>
    <w:rsid w:val="001B5C19"/>
    <w:rsid w:val="001B751E"/>
    <w:rsid w:val="001B7B57"/>
    <w:rsid w:val="001C1250"/>
    <w:rsid w:val="001C208D"/>
    <w:rsid w:val="001C7447"/>
    <w:rsid w:val="001D025F"/>
    <w:rsid w:val="001D03A7"/>
    <w:rsid w:val="001D15A6"/>
    <w:rsid w:val="001D5574"/>
    <w:rsid w:val="001D7637"/>
    <w:rsid w:val="001E1638"/>
    <w:rsid w:val="001E2124"/>
    <w:rsid w:val="001E7D3E"/>
    <w:rsid w:val="001F0620"/>
    <w:rsid w:val="001F36A8"/>
    <w:rsid w:val="001F3E1B"/>
    <w:rsid w:val="001F4758"/>
    <w:rsid w:val="001F61B8"/>
    <w:rsid w:val="00202C4F"/>
    <w:rsid w:val="0020345A"/>
    <w:rsid w:val="00203621"/>
    <w:rsid w:val="00205996"/>
    <w:rsid w:val="00207329"/>
    <w:rsid w:val="002079B3"/>
    <w:rsid w:val="00216CF6"/>
    <w:rsid w:val="00220CCF"/>
    <w:rsid w:val="0023052A"/>
    <w:rsid w:val="00231B44"/>
    <w:rsid w:val="00233A10"/>
    <w:rsid w:val="002340B6"/>
    <w:rsid w:val="00234BA2"/>
    <w:rsid w:val="00235AA2"/>
    <w:rsid w:val="002407A7"/>
    <w:rsid w:val="00240ED9"/>
    <w:rsid w:val="00243E81"/>
    <w:rsid w:val="00246431"/>
    <w:rsid w:val="002478AE"/>
    <w:rsid w:val="00247EDA"/>
    <w:rsid w:val="00253D2A"/>
    <w:rsid w:val="00255D53"/>
    <w:rsid w:val="0025733F"/>
    <w:rsid w:val="00257A1E"/>
    <w:rsid w:val="002608C0"/>
    <w:rsid w:val="002629D5"/>
    <w:rsid w:val="00263394"/>
    <w:rsid w:val="00271C20"/>
    <w:rsid w:val="00274DA6"/>
    <w:rsid w:val="002767EF"/>
    <w:rsid w:val="002769AF"/>
    <w:rsid w:val="002772B7"/>
    <w:rsid w:val="00281230"/>
    <w:rsid w:val="00285096"/>
    <w:rsid w:val="00287344"/>
    <w:rsid w:val="002960A0"/>
    <w:rsid w:val="00297214"/>
    <w:rsid w:val="002A23D6"/>
    <w:rsid w:val="002B076C"/>
    <w:rsid w:val="002B18F5"/>
    <w:rsid w:val="002B224B"/>
    <w:rsid w:val="002B3EAD"/>
    <w:rsid w:val="002B6550"/>
    <w:rsid w:val="002B6C03"/>
    <w:rsid w:val="002C1562"/>
    <w:rsid w:val="002C1CBC"/>
    <w:rsid w:val="002C4FE4"/>
    <w:rsid w:val="002C5FEA"/>
    <w:rsid w:val="002C690A"/>
    <w:rsid w:val="002D1B4D"/>
    <w:rsid w:val="002D2FCA"/>
    <w:rsid w:val="002D41F7"/>
    <w:rsid w:val="002D4F3F"/>
    <w:rsid w:val="002D659E"/>
    <w:rsid w:val="002D6A5E"/>
    <w:rsid w:val="002E1C00"/>
    <w:rsid w:val="002E7099"/>
    <w:rsid w:val="002F2771"/>
    <w:rsid w:val="002F291F"/>
    <w:rsid w:val="002F515F"/>
    <w:rsid w:val="002F57BC"/>
    <w:rsid w:val="003042B3"/>
    <w:rsid w:val="003121C1"/>
    <w:rsid w:val="00315D58"/>
    <w:rsid w:val="003175EC"/>
    <w:rsid w:val="00317EFE"/>
    <w:rsid w:val="0032373B"/>
    <w:rsid w:val="0032416C"/>
    <w:rsid w:val="0032434B"/>
    <w:rsid w:val="00326249"/>
    <w:rsid w:val="00326B55"/>
    <w:rsid w:val="00330646"/>
    <w:rsid w:val="003309AB"/>
    <w:rsid w:val="003337FF"/>
    <w:rsid w:val="00336946"/>
    <w:rsid w:val="00337680"/>
    <w:rsid w:val="003404C6"/>
    <w:rsid w:val="00344629"/>
    <w:rsid w:val="00351399"/>
    <w:rsid w:val="00353228"/>
    <w:rsid w:val="003540BF"/>
    <w:rsid w:val="00356AE2"/>
    <w:rsid w:val="00357867"/>
    <w:rsid w:val="00357E4F"/>
    <w:rsid w:val="00360153"/>
    <w:rsid w:val="00363FAE"/>
    <w:rsid w:val="003746C6"/>
    <w:rsid w:val="00374B6B"/>
    <w:rsid w:val="00375107"/>
    <w:rsid w:val="00375EB8"/>
    <w:rsid w:val="00377AE4"/>
    <w:rsid w:val="00377F9C"/>
    <w:rsid w:val="00381675"/>
    <w:rsid w:val="003826B5"/>
    <w:rsid w:val="00382ABC"/>
    <w:rsid w:val="003837F8"/>
    <w:rsid w:val="003863C7"/>
    <w:rsid w:val="00387608"/>
    <w:rsid w:val="00391654"/>
    <w:rsid w:val="0039181B"/>
    <w:rsid w:val="0039286D"/>
    <w:rsid w:val="00392DCD"/>
    <w:rsid w:val="00393937"/>
    <w:rsid w:val="00396876"/>
    <w:rsid w:val="00397416"/>
    <w:rsid w:val="003A33C6"/>
    <w:rsid w:val="003A35BE"/>
    <w:rsid w:val="003A7C3A"/>
    <w:rsid w:val="003B006E"/>
    <w:rsid w:val="003B1294"/>
    <w:rsid w:val="003C12AF"/>
    <w:rsid w:val="003C3C58"/>
    <w:rsid w:val="003C4DE4"/>
    <w:rsid w:val="003C57C5"/>
    <w:rsid w:val="003D6385"/>
    <w:rsid w:val="003D6C88"/>
    <w:rsid w:val="003D7322"/>
    <w:rsid w:val="003D7A8B"/>
    <w:rsid w:val="003E138D"/>
    <w:rsid w:val="003E1820"/>
    <w:rsid w:val="003E22BA"/>
    <w:rsid w:val="003F5486"/>
    <w:rsid w:val="003F7CC0"/>
    <w:rsid w:val="00404297"/>
    <w:rsid w:val="004052BC"/>
    <w:rsid w:val="00412EA0"/>
    <w:rsid w:val="00413579"/>
    <w:rsid w:val="00413677"/>
    <w:rsid w:val="004150D9"/>
    <w:rsid w:val="00420D3A"/>
    <w:rsid w:val="004312CB"/>
    <w:rsid w:val="00432641"/>
    <w:rsid w:val="00433A4A"/>
    <w:rsid w:val="00434229"/>
    <w:rsid w:val="0043532D"/>
    <w:rsid w:val="004373ED"/>
    <w:rsid w:val="00437427"/>
    <w:rsid w:val="0044558B"/>
    <w:rsid w:val="00447ADF"/>
    <w:rsid w:val="00447E07"/>
    <w:rsid w:val="0045031A"/>
    <w:rsid w:val="004506F2"/>
    <w:rsid w:val="004509E3"/>
    <w:rsid w:val="00451AD9"/>
    <w:rsid w:val="00452639"/>
    <w:rsid w:val="00454D85"/>
    <w:rsid w:val="00455DAE"/>
    <w:rsid w:val="00457B67"/>
    <w:rsid w:val="00461F3A"/>
    <w:rsid w:val="00463AD2"/>
    <w:rsid w:val="00470523"/>
    <w:rsid w:val="00472B40"/>
    <w:rsid w:val="00473614"/>
    <w:rsid w:val="00474E86"/>
    <w:rsid w:val="00476349"/>
    <w:rsid w:val="0048164D"/>
    <w:rsid w:val="00483123"/>
    <w:rsid w:val="00484CDD"/>
    <w:rsid w:val="00485D9C"/>
    <w:rsid w:val="004860A3"/>
    <w:rsid w:val="00497273"/>
    <w:rsid w:val="004A0DCC"/>
    <w:rsid w:val="004A15D6"/>
    <w:rsid w:val="004A28D2"/>
    <w:rsid w:val="004A37E3"/>
    <w:rsid w:val="004A3B34"/>
    <w:rsid w:val="004A76A2"/>
    <w:rsid w:val="004B184C"/>
    <w:rsid w:val="004B2871"/>
    <w:rsid w:val="004B39E2"/>
    <w:rsid w:val="004B3E2F"/>
    <w:rsid w:val="004B64E0"/>
    <w:rsid w:val="004C0947"/>
    <w:rsid w:val="004C263F"/>
    <w:rsid w:val="004C4533"/>
    <w:rsid w:val="004D41DE"/>
    <w:rsid w:val="004D49FC"/>
    <w:rsid w:val="004D7727"/>
    <w:rsid w:val="004D7B18"/>
    <w:rsid w:val="004E0297"/>
    <w:rsid w:val="004E16D2"/>
    <w:rsid w:val="004E280F"/>
    <w:rsid w:val="004E413A"/>
    <w:rsid w:val="004F28CC"/>
    <w:rsid w:val="004F3267"/>
    <w:rsid w:val="004F47B4"/>
    <w:rsid w:val="004F4A4B"/>
    <w:rsid w:val="004F4D12"/>
    <w:rsid w:val="004F59E4"/>
    <w:rsid w:val="004F6FB5"/>
    <w:rsid w:val="00501EFF"/>
    <w:rsid w:val="005073E5"/>
    <w:rsid w:val="00511100"/>
    <w:rsid w:val="005128F2"/>
    <w:rsid w:val="005172CC"/>
    <w:rsid w:val="00517769"/>
    <w:rsid w:val="00522C46"/>
    <w:rsid w:val="005270F9"/>
    <w:rsid w:val="00537678"/>
    <w:rsid w:val="00541672"/>
    <w:rsid w:val="00543BA8"/>
    <w:rsid w:val="0054646A"/>
    <w:rsid w:val="00555BA5"/>
    <w:rsid w:val="005602F2"/>
    <w:rsid w:val="00563C6F"/>
    <w:rsid w:val="00563D57"/>
    <w:rsid w:val="005710D5"/>
    <w:rsid w:val="00571F75"/>
    <w:rsid w:val="00573556"/>
    <w:rsid w:val="00573D2F"/>
    <w:rsid w:val="005843DE"/>
    <w:rsid w:val="00585333"/>
    <w:rsid w:val="00587077"/>
    <w:rsid w:val="0059682F"/>
    <w:rsid w:val="005A0FEE"/>
    <w:rsid w:val="005B09C3"/>
    <w:rsid w:val="005B1F3A"/>
    <w:rsid w:val="005B482C"/>
    <w:rsid w:val="005B49E6"/>
    <w:rsid w:val="005B5276"/>
    <w:rsid w:val="005B6B53"/>
    <w:rsid w:val="005D0FB6"/>
    <w:rsid w:val="005D5512"/>
    <w:rsid w:val="005E0A8E"/>
    <w:rsid w:val="005E1799"/>
    <w:rsid w:val="005E3C5B"/>
    <w:rsid w:val="005E3F5A"/>
    <w:rsid w:val="005E4953"/>
    <w:rsid w:val="005F0D30"/>
    <w:rsid w:val="005F34E9"/>
    <w:rsid w:val="005F525A"/>
    <w:rsid w:val="005F54F5"/>
    <w:rsid w:val="005F74C0"/>
    <w:rsid w:val="00600986"/>
    <w:rsid w:val="00604D0B"/>
    <w:rsid w:val="00605199"/>
    <w:rsid w:val="00605CE8"/>
    <w:rsid w:val="00607AA8"/>
    <w:rsid w:val="00610C40"/>
    <w:rsid w:val="00615487"/>
    <w:rsid w:val="006202D5"/>
    <w:rsid w:val="00620620"/>
    <w:rsid w:val="00624C5E"/>
    <w:rsid w:val="00626CCD"/>
    <w:rsid w:val="0063092E"/>
    <w:rsid w:val="00635357"/>
    <w:rsid w:val="00640451"/>
    <w:rsid w:val="00640910"/>
    <w:rsid w:val="00640CBA"/>
    <w:rsid w:val="00640E97"/>
    <w:rsid w:val="0064309A"/>
    <w:rsid w:val="006438FF"/>
    <w:rsid w:val="00644A96"/>
    <w:rsid w:val="00645819"/>
    <w:rsid w:val="00646A0A"/>
    <w:rsid w:val="0065214B"/>
    <w:rsid w:val="006531F5"/>
    <w:rsid w:val="00653CDE"/>
    <w:rsid w:val="00655836"/>
    <w:rsid w:val="0066590E"/>
    <w:rsid w:val="00671EC0"/>
    <w:rsid w:val="00676F48"/>
    <w:rsid w:val="0067770B"/>
    <w:rsid w:val="00684B1A"/>
    <w:rsid w:val="00686056"/>
    <w:rsid w:val="00687C9F"/>
    <w:rsid w:val="00690D90"/>
    <w:rsid w:val="00692DDB"/>
    <w:rsid w:val="006A473D"/>
    <w:rsid w:val="006A4F43"/>
    <w:rsid w:val="006B16E0"/>
    <w:rsid w:val="006B2980"/>
    <w:rsid w:val="006B4816"/>
    <w:rsid w:val="006B55EC"/>
    <w:rsid w:val="006C2551"/>
    <w:rsid w:val="006C5AD3"/>
    <w:rsid w:val="006C617F"/>
    <w:rsid w:val="006C6409"/>
    <w:rsid w:val="006C6642"/>
    <w:rsid w:val="006C6D25"/>
    <w:rsid w:val="006D6A17"/>
    <w:rsid w:val="006D7E30"/>
    <w:rsid w:val="006E5A8D"/>
    <w:rsid w:val="006E5CE2"/>
    <w:rsid w:val="006E7746"/>
    <w:rsid w:val="00704770"/>
    <w:rsid w:val="00705833"/>
    <w:rsid w:val="007172D9"/>
    <w:rsid w:val="00717D4D"/>
    <w:rsid w:val="00720888"/>
    <w:rsid w:val="007238EE"/>
    <w:rsid w:val="007247C2"/>
    <w:rsid w:val="00725FE9"/>
    <w:rsid w:val="0072746D"/>
    <w:rsid w:val="00733B58"/>
    <w:rsid w:val="00734C1B"/>
    <w:rsid w:val="00743C0C"/>
    <w:rsid w:val="00745126"/>
    <w:rsid w:val="00750C3E"/>
    <w:rsid w:val="007516F0"/>
    <w:rsid w:val="00753938"/>
    <w:rsid w:val="00753A99"/>
    <w:rsid w:val="00760BEA"/>
    <w:rsid w:val="0076614E"/>
    <w:rsid w:val="00771147"/>
    <w:rsid w:val="00774A3F"/>
    <w:rsid w:val="007763B1"/>
    <w:rsid w:val="0077776E"/>
    <w:rsid w:val="007805BB"/>
    <w:rsid w:val="007839BB"/>
    <w:rsid w:val="00787AAF"/>
    <w:rsid w:val="0079305A"/>
    <w:rsid w:val="00795877"/>
    <w:rsid w:val="007B13A0"/>
    <w:rsid w:val="007B2FB1"/>
    <w:rsid w:val="007B6FA4"/>
    <w:rsid w:val="007C008A"/>
    <w:rsid w:val="007C3FE5"/>
    <w:rsid w:val="007C44D9"/>
    <w:rsid w:val="007C7944"/>
    <w:rsid w:val="007D305A"/>
    <w:rsid w:val="007D7F8A"/>
    <w:rsid w:val="007E03C0"/>
    <w:rsid w:val="007E2836"/>
    <w:rsid w:val="007E3219"/>
    <w:rsid w:val="007E568A"/>
    <w:rsid w:val="007E6E2B"/>
    <w:rsid w:val="007E79DE"/>
    <w:rsid w:val="007F01D0"/>
    <w:rsid w:val="007F10F4"/>
    <w:rsid w:val="007F29B0"/>
    <w:rsid w:val="007F39ED"/>
    <w:rsid w:val="007F4828"/>
    <w:rsid w:val="007F5001"/>
    <w:rsid w:val="007F5D1F"/>
    <w:rsid w:val="007F63A2"/>
    <w:rsid w:val="00800156"/>
    <w:rsid w:val="00800C3D"/>
    <w:rsid w:val="00803841"/>
    <w:rsid w:val="0080396C"/>
    <w:rsid w:val="00805255"/>
    <w:rsid w:val="00805546"/>
    <w:rsid w:val="008068C1"/>
    <w:rsid w:val="0081316B"/>
    <w:rsid w:val="00813DBC"/>
    <w:rsid w:val="00813F7A"/>
    <w:rsid w:val="00815613"/>
    <w:rsid w:val="00822B2D"/>
    <w:rsid w:val="00822FC7"/>
    <w:rsid w:val="0082520E"/>
    <w:rsid w:val="00826456"/>
    <w:rsid w:val="0083455B"/>
    <w:rsid w:val="00837E72"/>
    <w:rsid w:val="008408CC"/>
    <w:rsid w:val="00847178"/>
    <w:rsid w:val="00856A0E"/>
    <w:rsid w:val="0086441E"/>
    <w:rsid w:val="0087002A"/>
    <w:rsid w:val="00872FD2"/>
    <w:rsid w:val="00873D35"/>
    <w:rsid w:val="00876869"/>
    <w:rsid w:val="0089486D"/>
    <w:rsid w:val="00894F9A"/>
    <w:rsid w:val="008B35A2"/>
    <w:rsid w:val="008C0A69"/>
    <w:rsid w:val="008C0EAA"/>
    <w:rsid w:val="008C2F4C"/>
    <w:rsid w:val="008C3256"/>
    <w:rsid w:val="008C3C0F"/>
    <w:rsid w:val="008C5A91"/>
    <w:rsid w:val="008D4EF2"/>
    <w:rsid w:val="008D5C37"/>
    <w:rsid w:val="008E1C7D"/>
    <w:rsid w:val="008E232C"/>
    <w:rsid w:val="008E2466"/>
    <w:rsid w:val="008E31A6"/>
    <w:rsid w:val="008E52C5"/>
    <w:rsid w:val="008E73A6"/>
    <w:rsid w:val="008E7898"/>
    <w:rsid w:val="008E7B8E"/>
    <w:rsid w:val="008E7ED3"/>
    <w:rsid w:val="008F35E1"/>
    <w:rsid w:val="008F5B1E"/>
    <w:rsid w:val="008F5DC3"/>
    <w:rsid w:val="008F6280"/>
    <w:rsid w:val="008F6D7D"/>
    <w:rsid w:val="009003AC"/>
    <w:rsid w:val="00905422"/>
    <w:rsid w:val="009058C6"/>
    <w:rsid w:val="00906972"/>
    <w:rsid w:val="009149FC"/>
    <w:rsid w:val="00914D3A"/>
    <w:rsid w:val="009153F9"/>
    <w:rsid w:val="009178B6"/>
    <w:rsid w:val="00930258"/>
    <w:rsid w:val="00930A39"/>
    <w:rsid w:val="00934653"/>
    <w:rsid w:val="009350F0"/>
    <w:rsid w:val="0093616E"/>
    <w:rsid w:val="009376AC"/>
    <w:rsid w:val="00937E5B"/>
    <w:rsid w:val="00944304"/>
    <w:rsid w:val="009451A8"/>
    <w:rsid w:val="009454D4"/>
    <w:rsid w:val="0094638E"/>
    <w:rsid w:val="00946EA2"/>
    <w:rsid w:val="00955E6A"/>
    <w:rsid w:val="00960C72"/>
    <w:rsid w:val="00964E47"/>
    <w:rsid w:val="00966318"/>
    <w:rsid w:val="00966AC2"/>
    <w:rsid w:val="0097186F"/>
    <w:rsid w:val="00972226"/>
    <w:rsid w:val="0097444E"/>
    <w:rsid w:val="00977BEA"/>
    <w:rsid w:val="00981081"/>
    <w:rsid w:val="0098339F"/>
    <w:rsid w:val="0098359E"/>
    <w:rsid w:val="009855BA"/>
    <w:rsid w:val="0099047C"/>
    <w:rsid w:val="00991538"/>
    <w:rsid w:val="0099372E"/>
    <w:rsid w:val="00994C4F"/>
    <w:rsid w:val="00995104"/>
    <w:rsid w:val="009A0464"/>
    <w:rsid w:val="009A2351"/>
    <w:rsid w:val="009A3E26"/>
    <w:rsid w:val="009A44A5"/>
    <w:rsid w:val="009A54B5"/>
    <w:rsid w:val="009A551F"/>
    <w:rsid w:val="009B2D95"/>
    <w:rsid w:val="009B39F9"/>
    <w:rsid w:val="009B4A9B"/>
    <w:rsid w:val="009B5317"/>
    <w:rsid w:val="009C2406"/>
    <w:rsid w:val="009C3935"/>
    <w:rsid w:val="009C403B"/>
    <w:rsid w:val="009C772B"/>
    <w:rsid w:val="009D1D7C"/>
    <w:rsid w:val="009D3114"/>
    <w:rsid w:val="009D3564"/>
    <w:rsid w:val="009E006D"/>
    <w:rsid w:val="009E0593"/>
    <w:rsid w:val="009E0A65"/>
    <w:rsid w:val="009E0F56"/>
    <w:rsid w:val="009E1831"/>
    <w:rsid w:val="009E19E5"/>
    <w:rsid w:val="009E1C95"/>
    <w:rsid w:val="009E5122"/>
    <w:rsid w:val="009F012C"/>
    <w:rsid w:val="009F1455"/>
    <w:rsid w:val="009F145B"/>
    <w:rsid w:val="009F33EF"/>
    <w:rsid w:val="00A034C7"/>
    <w:rsid w:val="00A05397"/>
    <w:rsid w:val="00A0609E"/>
    <w:rsid w:val="00A076C5"/>
    <w:rsid w:val="00A10616"/>
    <w:rsid w:val="00A10FF1"/>
    <w:rsid w:val="00A11A5F"/>
    <w:rsid w:val="00A128D6"/>
    <w:rsid w:val="00A128F6"/>
    <w:rsid w:val="00A12D47"/>
    <w:rsid w:val="00A1487F"/>
    <w:rsid w:val="00A1556E"/>
    <w:rsid w:val="00A17957"/>
    <w:rsid w:val="00A31E3A"/>
    <w:rsid w:val="00A32258"/>
    <w:rsid w:val="00A33333"/>
    <w:rsid w:val="00A33B1B"/>
    <w:rsid w:val="00A35CC6"/>
    <w:rsid w:val="00A36FC9"/>
    <w:rsid w:val="00A4248A"/>
    <w:rsid w:val="00A43B3E"/>
    <w:rsid w:val="00A44DBE"/>
    <w:rsid w:val="00A45226"/>
    <w:rsid w:val="00A46BF6"/>
    <w:rsid w:val="00A51845"/>
    <w:rsid w:val="00A52790"/>
    <w:rsid w:val="00A53B3F"/>
    <w:rsid w:val="00A54F5C"/>
    <w:rsid w:val="00A55209"/>
    <w:rsid w:val="00A553E7"/>
    <w:rsid w:val="00A57710"/>
    <w:rsid w:val="00A5797F"/>
    <w:rsid w:val="00A61FBF"/>
    <w:rsid w:val="00A659E1"/>
    <w:rsid w:val="00A802B6"/>
    <w:rsid w:val="00A80E26"/>
    <w:rsid w:val="00A81763"/>
    <w:rsid w:val="00A81CF7"/>
    <w:rsid w:val="00A85445"/>
    <w:rsid w:val="00A9095F"/>
    <w:rsid w:val="00A92858"/>
    <w:rsid w:val="00A93FE9"/>
    <w:rsid w:val="00A95959"/>
    <w:rsid w:val="00AA2E8A"/>
    <w:rsid w:val="00AA34E3"/>
    <w:rsid w:val="00AB2703"/>
    <w:rsid w:val="00AB3DD5"/>
    <w:rsid w:val="00AB4D57"/>
    <w:rsid w:val="00AB4D5D"/>
    <w:rsid w:val="00AC1603"/>
    <w:rsid w:val="00AC1D94"/>
    <w:rsid w:val="00AC328C"/>
    <w:rsid w:val="00AC3CEA"/>
    <w:rsid w:val="00AC7D32"/>
    <w:rsid w:val="00AE389F"/>
    <w:rsid w:val="00AE42EF"/>
    <w:rsid w:val="00AE710A"/>
    <w:rsid w:val="00AE7692"/>
    <w:rsid w:val="00AF3B75"/>
    <w:rsid w:val="00AF58DE"/>
    <w:rsid w:val="00AF6302"/>
    <w:rsid w:val="00B00C39"/>
    <w:rsid w:val="00B020E4"/>
    <w:rsid w:val="00B02330"/>
    <w:rsid w:val="00B0356D"/>
    <w:rsid w:val="00B035EC"/>
    <w:rsid w:val="00B11463"/>
    <w:rsid w:val="00B14713"/>
    <w:rsid w:val="00B14B2F"/>
    <w:rsid w:val="00B17B75"/>
    <w:rsid w:val="00B235B0"/>
    <w:rsid w:val="00B25EFC"/>
    <w:rsid w:val="00B262AB"/>
    <w:rsid w:val="00B262E7"/>
    <w:rsid w:val="00B30AB9"/>
    <w:rsid w:val="00B33AFE"/>
    <w:rsid w:val="00B33CB7"/>
    <w:rsid w:val="00B34025"/>
    <w:rsid w:val="00B407DA"/>
    <w:rsid w:val="00B42F2B"/>
    <w:rsid w:val="00B450CA"/>
    <w:rsid w:val="00B461BF"/>
    <w:rsid w:val="00B50E85"/>
    <w:rsid w:val="00B540E5"/>
    <w:rsid w:val="00B561CB"/>
    <w:rsid w:val="00B617CD"/>
    <w:rsid w:val="00B70AF0"/>
    <w:rsid w:val="00B73E15"/>
    <w:rsid w:val="00B762C5"/>
    <w:rsid w:val="00B764A3"/>
    <w:rsid w:val="00B76AF5"/>
    <w:rsid w:val="00B805E0"/>
    <w:rsid w:val="00B819D1"/>
    <w:rsid w:val="00B85E32"/>
    <w:rsid w:val="00B87834"/>
    <w:rsid w:val="00B917B8"/>
    <w:rsid w:val="00B948AF"/>
    <w:rsid w:val="00B96050"/>
    <w:rsid w:val="00BA150B"/>
    <w:rsid w:val="00BA73D0"/>
    <w:rsid w:val="00BB0758"/>
    <w:rsid w:val="00BB263F"/>
    <w:rsid w:val="00BB2685"/>
    <w:rsid w:val="00BB4BCE"/>
    <w:rsid w:val="00BB6CB3"/>
    <w:rsid w:val="00BC1E6C"/>
    <w:rsid w:val="00BC266F"/>
    <w:rsid w:val="00BC5910"/>
    <w:rsid w:val="00BD04F5"/>
    <w:rsid w:val="00BD2073"/>
    <w:rsid w:val="00BD2D04"/>
    <w:rsid w:val="00BD4E81"/>
    <w:rsid w:val="00BD5B5F"/>
    <w:rsid w:val="00BE111E"/>
    <w:rsid w:val="00BE1924"/>
    <w:rsid w:val="00BE2E3D"/>
    <w:rsid w:val="00BE48D2"/>
    <w:rsid w:val="00BE73D3"/>
    <w:rsid w:val="00BF0047"/>
    <w:rsid w:val="00BF019A"/>
    <w:rsid w:val="00BF2C08"/>
    <w:rsid w:val="00BF3484"/>
    <w:rsid w:val="00C015A4"/>
    <w:rsid w:val="00C04DCF"/>
    <w:rsid w:val="00C06177"/>
    <w:rsid w:val="00C075EA"/>
    <w:rsid w:val="00C07623"/>
    <w:rsid w:val="00C07B2C"/>
    <w:rsid w:val="00C11070"/>
    <w:rsid w:val="00C15C60"/>
    <w:rsid w:val="00C23990"/>
    <w:rsid w:val="00C25EC1"/>
    <w:rsid w:val="00C2645B"/>
    <w:rsid w:val="00C27621"/>
    <w:rsid w:val="00C32D8D"/>
    <w:rsid w:val="00C34C43"/>
    <w:rsid w:val="00C42102"/>
    <w:rsid w:val="00C421B7"/>
    <w:rsid w:val="00C42282"/>
    <w:rsid w:val="00C45273"/>
    <w:rsid w:val="00C4749E"/>
    <w:rsid w:val="00C50A26"/>
    <w:rsid w:val="00C53B7F"/>
    <w:rsid w:val="00C53BC5"/>
    <w:rsid w:val="00C540F5"/>
    <w:rsid w:val="00C54D86"/>
    <w:rsid w:val="00C55C9A"/>
    <w:rsid w:val="00C61AC6"/>
    <w:rsid w:val="00C659B3"/>
    <w:rsid w:val="00C702C7"/>
    <w:rsid w:val="00C74428"/>
    <w:rsid w:val="00C81671"/>
    <w:rsid w:val="00C81BC4"/>
    <w:rsid w:val="00C8703B"/>
    <w:rsid w:val="00C912B3"/>
    <w:rsid w:val="00C93D18"/>
    <w:rsid w:val="00CA40B9"/>
    <w:rsid w:val="00CA4A53"/>
    <w:rsid w:val="00CA4E63"/>
    <w:rsid w:val="00CA500C"/>
    <w:rsid w:val="00CA5B05"/>
    <w:rsid w:val="00CA7720"/>
    <w:rsid w:val="00CB0A04"/>
    <w:rsid w:val="00CB1E69"/>
    <w:rsid w:val="00CC02A4"/>
    <w:rsid w:val="00CC052A"/>
    <w:rsid w:val="00CC41C1"/>
    <w:rsid w:val="00CC5E8F"/>
    <w:rsid w:val="00CD047E"/>
    <w:rsid w:val="00CD1E95"/>
    <w:rsid w:val="00CD413A"/>
    <w:rsid w:val="00CE74CC"/>
    <w:rsid w:val="00CE7B73"/>
    <w:rsid w:val="00CF7F7F"/>
    <w:rsid w:val="00D0016E"/>
    <w:rsid w:val="00D05256"/>
    <w:rsid w:val="00D05D52"/>
    <w:rsid w:val="00D14CD0"/>
    <w:rsid w:val="00D14EA1"/>
    <w:rsid w:val="00D236E8"/>
    <w:rsid w:val="00D23ADF"/>
    <w:rsid w:val="00D27B73"/>
    <w:rsid w:val="00D305E5"/>
    <w:rsid w:val="00D3067D"/>
    <w:rsid w:val="00D344D3"/>
    <w:rsid w:val="00D34947"/>
    <w:rsid w:val="00D420ED"/>
    <w:rsid w:val="00D4280C"/>
    <w:rsid w:val="00D43AE2"/>
    <w:rsid w:val="00D46B1C"/>
    <w:rsid w:val="00D5080F"/>
    <w:rsid w:val="00D5297D"/>
    <w:rsid w:val="00D52A6A"/>
    <w:rsid w:val="00D54F90"/>
    <w:rsid w:val="00D559EE"/>
    <w:rsid w:val="00D60C23"/>
    <w:rsid w:val="00D61341"/>
    <w:rsid w:val="00D61DFC"/>
    <w:rsid w:val="00D639AA"/>
    <w:rsid w:val="00D815D0"/>
    <w:rsid w:val="00D82243"/>
    <w:rsid w:val="00D84EDA"/>
    <w:rsid w:val="00D86498"/>
    <w:rsid w:val="00D92F4E"/>
    <w:rsid w:val="00D93A7F"/>
    <w:rsid w:val="00D943D6"/>
    <w:rsid w:val="00D94EFF"/>
    <w:rsid w:val="00D960A5"/>
    <w:rsid w:val="00DA1962"/>
    <w:rsid w:val="00DA496F"/>
    <w:rsid w:val="00DA5D22"/>
    <w:rsid w:val="00DA74BD"/>
    <w:rsid w:val="00DA7773"/>
    <w:rsid w:val="00DB0575"/>
    <w:rsid w:val="00DB0CB1"/>
    <w:rsid w:val="00DB0FEB"/>
    <w:rsid w:val="00DB50F5"/>
    <w:rsid w:val="00DB51AD"/>
    <w:rsid w:val="00DB5D66"/>
    <w:rsid w:val="00DB5D79"/>
    <w:rsid w:val="00DB72CE"/>
    <w:rsid w:val="00DC070A"/>
    <w:rsid w:val="00DC444E"/>
    <w:rsid w:val="00DC4D91"/>
    <w:rsid w:val="00DC50D9"/>
    <w:rsid w:val="00DD57F5"/>
    <w:rsid w:val="00DD79E4"/>
    <w:rsid w:val="00DE39CE"/>
    <w:rsid w:val="00DE656A"/>
    <w:rsid w:val="00DE74F6"/>
    <w:rsid w:val="00DF0C16"/>
    <w:rsid w:val="00DF4B62"/>
    <w:rsid w:val="00DF6C4E"/>
    <w:rsid w:val="00DF70B9"/>
    <w:rsid w:val="00E017E8"/>
    <w:rsid w:val="00E033D6"/>
    <w:rsid w:val="00E04C1C"/>
    <w:rsid w:val="00E0517E"/>
    <w:rsid w:val="00E11D2B"/>
    <w:rsid w:val="00E149CA"/>
    <w:rsid w:val="00E154C8"/>
    <w:rsid w:val="00E1684C"/>
    <w:rsid w:val="00E240CD"/>
    <w:rsid w:val="00E26113"/>
    <w:rsid w:val="00E266A4"/>
    <w:rsid w:val="00E27B25"/>
    <w:rsid w:val="00E30E59"/>
    <w:rsid w:val="00E35306"/>
    <w:rsid w:val="00E353BF"/>
    <w:rsid w:val="00E35847"/>
    <w:rsid w:val="00E35968"/>
    <w:rsid w:val="00E3788E"/>
    <w:rsid w:val="00E410DE"/>
    <w:rsid w:val="00E51605"/>
    <w:rsid w:val="00E53D37"/>
    <w:rsid w:val="00E54189"/>
    <w:rsid w:val="00E56F4A"/>
    <w:rsid w:val="00E63C0C"/>
    <w:rsid w:val="00E675AF"/>
    <w:rsid w:val="00E71AA0"/>
    <w:rsid w:val="00E725F5"/>
    <w:rsid w:val="00E84794"/>
    <w:rsid w:val="00E87432"/>
    <w:rsid w:val="00E90AAE"/>
    <w:rsid w:val="00E922E8"/>
    <w:rsid w:val="00E943B8"/>
    <w:rsid w:val="00E947AA"/>
    <w:rsid w:val="00E95F15"/>
    <w:rsid w:val="00EA05D1"/>
    <w:rsid w:val="00EA1060"/>
    <w:rsid w:val="00EA21E0"/>
    <w:rsid w:val="00EA2A85"/>
    <w:rsid w:val="00EA3340"/>
    <w:rsid w:val="00EA33DE"/>
    <w:rsid w:val="00EA46E8"/>
    <w:rsid w:val="00EA6A05"/>
    <w:rsid w:val="00EB209E"/>
    <w:rsid w:val="00EB2D0D"/>
    <w:rsid w:val="00EB5CD1"/>
    <w:rsid w:val="00EC1C0E"/>
    <w:rsid w:val="00EC60F1"/>
    <w:rsid w:val="00EC7097"/>
    <w:rsid w:val="00ED7EE8"/>
    <w:rsid w:val="00EE16D4"/>
    <w:rsid w:val="00EE2C87"/>
    <w:rsid w:val="00EE55A6"/>
    <w:rsid w:val="00EE5A52"/>
    <w:rsid w:val="00EF2633"/>
    <w:rsid w:val="00EF32DE"/>
    <w:rsid w:val="00EF4086"/>
    <w:rsid w:val="00EF45C8"/>
    <w:rsid w:val="00EF64CA"/>
    <w:rsid w:val="00F00374"/>
    <w:rsid w:val="00F01600"/>
    <w:rsid w:val="00F045B9"/>
    <w:rsid w:val="00F0545C"/>
    <w:rsid w:val="00F06F17"/>
    <w:rsid w:val="00F10CD3"/>
    <w:rsid w:val="00F15F5C"/>
    <w:rsid w:val="00F204CE"/>
    <w:rsid w:val="00F22A36"/>
    <w:rsid w:val="00F22FD2"/>
    <w:rsid w:val="00F24E22"/>
    <w:rsid w:val="00F27849"/>
    <w:rsid w:val="00F3081C"/>
    <w:rsid w:val="00F40DA5"/>
    <w:rsid w:val="00F448EC"/>
    <w:rsid w:val="00F565A3"/>
    <w:rsid w:val="00F60815"/>
    <w:rsid w:val="00F639BA"/>
    <w:rsid w:val="00F64334"/>
    <w:rsid w:val="00F7435C"/>
    <w:rsid w:val="00F74AFA"/>
    <w:rsid w:val="00F7648A"/>
    <w:rsid w:val="00F77C79"/>
    <w:rsid w:val="00F805A5"/>
    <w:rsid w:val="00F8463B"/>
    <w:rsid w:val="00F8796B"/>
    <w:rsid w:val="00F9119D"/>
    <w:rsid w:val="00F91C0A"/>
    <w:rsid w:val="00F9385F"/>
    <w:rsid w:val="00FA1066"/>
    <w:rsid w:val="00FA21C3"/>
    <w:rsid w:val="00FA3756"/>
    <w:rsid w:val="00FA742E"/>
    <w:rsid w:val="00FB034B"/>
    <w:rsid w:val="00FB75D3"/>
    <w:rsid w:val="00FC3BD6"/>
    <w:rsid w:val="00FC3C5B"/>
    <w:rsid w:val="00FC5C06"/>
    <w:rsid w:val="00FD2012"/>
    <w:rsid w:val="00FD23D0"/>
    <w:rsid w:val="00FD505C"/>
    <w:rsid w:val="00FE6CD6"/>
    <w:rsid w:val="00FE7E6F"/>
    <w:rsid w:val="00FF2C89"/>
    <w:rsid w:val="00FF51E1"/>
    <w:rsid w:val="00FF580A"/>
    <w:rsid w:val="00FF7E86"/>
    <w:rsid w:val="02057CBB"/>
    <w:rsid w:val="0261D293"/>
    <w:rsid w:val="02777919"/>
    <w:rsid w:val="03F3A690"/>
    <w:rsid w:val="043BD880"/>
    <w:rsid w:val="04596961"/>
    <w:rsid w:val="0482489A"/>
    <w:rsid w:val="053EFCDA"/>
    <w:rsid w:val="05632961"/>
    <w:rsid w:val="0594EF22"/>
    <w:rsid w:val="05F892FE"/>
    <w:rsid w:val="0682B93D"/>
    <w:rsid w:val="070E6889"/>
    <w:rsid w:val="07550169"/>
    <w:rsid w:val="0881C034"/>
    <w:rsid w:val="08BCD9CC"/>
    <w:rsid w:val="08DEDE10"/>
    <w:rsid w:val="090BC915"/>
    <w:rsid w:val="09168D63"/>
    <w:rsid w:val="0967FF4C"/>
    <w:rsid w:val="0AD515D0"/>
    <w:rsid w:val="0AE5C453"/>
    <w:rsid w:val="0B4DEA2F"/>
    <w:rsid w:val="0B622405"/>
    <w:rsid w:val="0B6514FA"/>
    <w:rsid w:val="0BFDE129"/>
    <w:rsid w:val="0C4DB299"/>
    <w:rsid w:val="0CA32699"/>
    <w:rsid w:val="0D1BB827"/>
    <w:rsid w:val="0D20D5AE"/>
    <w:rsid w:val="0EC77BD6"/>
    <w:rsid w:val="0F676EB0"/>
    <w:rsid w:val="0FFAB195"/>
    <w:rsid w:val="1012994A"/>
    <w:rsid w:val="1109F85B"/>
    <w:rsid w:val="11122606"/>
    <w:rsid w:val="12BE4683"/>
    <w:rsid w:val="12D3C7D1"/>
    <w:rsid w:val="13B58792"/>
    <w:rsid w:val="14390B10"/>
    <w:rsid w:val="14B1C64B"/>
    <w:rsid w:val="15AD278E"/>
    <w:rsid w:val="15D921E2"/>
    <w:rsid w:val="166F08C2"/>
    <w:rsid w:val="16B80B92"/>
    <w:rsid w:val="1720719E"/>
    <w:rsid w:val="189B8F75"/>
    <w:rsid w:val="18BE14F9"/>
    <w:rsid w:val="19065175"/>
    <w:rsid w:val="1950C07F"/>
    <w:rsid w:val="197B2591"/>
    <w:rsid w:val="19F51F33"/>
    <w:rsid w:val="1AD477AC"/>
    <w:rsid w:val="1CB97677"/>
    <w:rsid w:val="1CF4B62D"/>
    <w:rsid w:val="1D612132"/>
    <w:rsid w:val="1DA89F15"/>
    <w:rsid w:val="1E21A12E"/>
    <w:rsid w:val="1E82D94A"/>
    <w:rsid w:val="1EF56C2D"/>
    <w:rsid w:val="1F1B0389"/>
    <w:rsid w:val="20A6EDE5"/>
    <w:rsid w:val="216962E7"/>
    <w:rsid w:val="23766010"/>
    <w:rsid w:val="23769A89"/>
    <w:rsid w:val="23D12A29"/>
    <w:rsid w:val="24C90A96"/>
    <w:rsid w:val="257C0A9B"/>
    <w:rsid w:val="257E9981"/>
    <w:rsid w:val="264D1F68"/>
    <w:rsid w:val="264DDDA2"/>
    <w:rsid w:val="26D03300"/>
    <w:rsid w:val="28AFCA28"/>
    <w:rsid w:val="29B7180F"/>
    <w:rsid w:val="29D4B4F8"/>
    <w:rsid w:val="2B34BC78"/>
    <w:rsid w:val="2BDF66C5"/>
    <w:rsid w:val="2C699053"/>
    <w:rsid w:val="2DDCA91E"/>
    <w:rsid w:val="2FB9BF89"/>
    <w:rsid w:val="30C80AB9"/>
    <w:rsid w:val="3195D881"/>
    <w:rsid w:val="3284F4A8"/>
    <w:rsid w:val="332B8BB6"/>
    <w:rsid w:val="339699E0"/>
    <w:rsid w:val="33E0AC13"/>
    <w:rsid w:val="34D6A432"/>
    <w:rsid w:val="3541C4A8"/>
    <w:rsid w:val="359E8FB9"/>
    <w:rsid w:val="36F9D590"/>
    <w:rsid w:val="370486A9"/>
    <w:rsid w:val="371FA522"/>
    <w:rsid w:val="383D5147"/>
    <w:rsid w:val="38978EEF"/>
    <w:rsid w:val="3918A5BA"/>
    <w:rsid w:val="39C465FD"/>
    <w:rsid w:val="3A7FFCE8"/>
    <w:rsid w:val="3A9076B6"/>
    <w:rsid w:val="3AAFB94B"/>
    <w:rsid w:val="3AE75AB0"/>
    <w:rsid w:val="3B709DF3"/>
    <w:rsid w:val="3CF6D19E"/>
    <w:rsid w:val="3D105023"/>
    <w:rsid w:val="3DCF88AA"/>
    <w:rsid w:val="3E6F062B"/>
    <w:rsid w:val="3EAA67D9"/>
    <w:rsid w:val="3F64D0B7"/>
    <w:rsid w:val="40C5270C"/>
    <w:rsid w:val="4162CA1D"/>
    <w:rsid w:val="41BAE7AB"/>
    <w:rsid w:val="41D9DA15"/>
    <w:rsid w:val="43EDC43C"/>
    <w:rsid w:val="441C8105"/>
    <w:rsid w:val="46004D0C"/>
    <w:rsid w:val="472E35B0"/>
    <w:rsid w:val="47473186"/>
    <w:rsid w:val="481CCFEF"/>
    <w:rsid w:val="49CC58B4"/>
    <w:rsid w:val="49E6840C"/>
    <w:rsid w:val="4A41DE9A"/>
    <w:rsid w:val="4BBE61CB"/>
    <w:rsid w:val="4C796D0D"/>
    <w:rsid w:val="4C9D30A2"/>
    <w:rsid w:val="4DC8CF60"/>
    <w:rsid w:val="4DD27FB0"/>
    <w:rsid w:val="4E4B1E57"/>
    <w:rsid w:val="4E9F15FF"/>
    <w:rsid w:val="4EA07705"/>
    <w:rsid w:val="4FA4FE2E"/>
    <w:rsid w:val="5011EBE1"/>
    <w:rsid w:val="50ECE80F"/>
    <w:rsid w:val="518FDA9C"/>
    <w:rsid w:val="51DA9BCC"/>
    <w:rsid w:val="52D71680"/>
    <w:rsid w:val="5318AD22"/>
    <w:rsid w:val="540B485A"/>
    <w:rsid w:val="541F78CD"/>
    <w:rsid w:val="546631A2"/>
    <w:rsid w:val="54B763D7"/>
    <w:rsid w:val="54DDA335"/>
    <w:rsid w:val="551D5556"/>
    <w:rsid w:val="555199D4"/>
    <w:rsid w:val="55B070F6"/>
    <w:rsid w:val="55D195C2"/>
    <w:rsid w:val="5633B61B"/>
    <w:rsid w:val="564BBA6D"/>
    <w:rsid w:val="571DC879"/>
    <w:rsid w:val="580BE5EC"/>
    <w:rsid w:val="5A1AB58F"/>
    <w:rsid w:val="5ADE3C60"/>
    <w:rsid w:val="5C1D750B"/>
    <w:rsid w:val="5C22A62B"/>
    <w:rsid w:val="5C4D8267"/>
    <w:rsid w:val="5CAE222B"/>
    <w:rsid w:val="5D0703C2"/>
    <w:rsid w:val="5F4C7A9A"/>
    <w:rsid w:val="5FA1EFC5"/>
    <w:rsid w:val="5FE5BC1D"/>
    <w:rsid w:val="60014055"/>
    <w:rsid w:val="6047AA51"/>
    <w:rsid w:val="60EB7CD9"/>
    <w:rsid w:val="612B4190"/>
    <w:rsid w:val="6353EBF9"/>
    <w:rsid w:val="65BC74C3"/>
    <w:rsid w:val="6618B08D"/>
    <w:rsid w:val="66712823"/>
    <w:rsid w:val="6885B152"/>
    <w:rsid w:val="693FE9EB"/>
    <w:rsid w:val="69E1062E"/>
    <w:rsid w:val="6AEC5F3E"/>
    <w:rsid w:val="6B156897"/>
    <w:rsid w:val="6D87DEAB"/>
    <w:rsid w:val="6D9F37B7"/>
    <w:rsid w:val="6E617D9B"/>
    <w:rsid w:val="6FEDBA04"/>
    <w:rsid w:val="70D500B4"/>
    <w:rsid w:val="70D7DBD8"/>
    <w:rsid w:val="712EB055"/>
    <w:rsid w:val="712F86B2"/>
    <w:rsid w:val="71B21340"/>
    <w:rsid w:val="725B3D6C"/>
    <w:rsid w:val="72EC08EA"/>
    <w:rsid w:val="7310855C"/>
    <w:rsid w:val="73344700"/>
    <w:rsid w:val="736A76EB"/>
    <w:rsid w:val="740C6B1C"/>
    <w:rsid w:val="75A0E316"/>
    <w:rsid w:val="75D8B2D1"/>
    <w:rsid w:val="76308325"/>
    <w:rsid w:val="7746365F"/>
    <w:rsid w:val="77CA085A"/>
    <w:rsid w:val="781C662E"/>
    <w:rsid w:val="7877EFE8"/>
    <w:rsid w:val="788F5553"/>
    <w:rsid w:val="78F71905"/>
    <w:rsid w:val="79889625"/>
    <w:rsid w:val="7B4153DC"/>
    <w:rsid w:val="7C771819"/>
    <w:rsid w:val="7C902B8C"/>
    <w:rsid w:val="7D00870A"/>
    <w:rsid w:val="7D1A4470"/>
    <w:rsid w:val="7D57763B"/>
    <w:rsid w:val="7D73F683"/>
    <w:rsid w:val="7D9B0D42"/>
    <w:rsid w:val="7F21A59F"/>
    <w:rsid w:val="7FF1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53090A"/>
  <w15:docId w15:val="{D56D3A78-B3C9-4691-B41F-62428609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30A0"/>
    <w:pPr>
      <w:spacing w:after="120" w:line="260" w:lineRule="atLeast"/>
    </w:pPr>
    <w:rPr>
      <w:color w:val="000000" w:themeColor="text1"/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659B3"/>
    <w:pPr>
      <w:keepNext/>
      <w:keepLines/>
      <w:numPr>
        <w:numId w:val="5"/>
      </w:numPr>
      <w:spacing w:after="180" w:line="320" w:lineRule="atLeast"/>
      <w:outlineLvl w:val="0"/>
    </w:pPr>
    <w:rPr>
      <w:rFonts w:asciiTheme="majorHAnsi" w:eastAsiaTheme="majorEastAsia" w:hAnsiTheme="majorHAnsi" w:cstheme="majorBidi"/>
      <w:bCs/>
      <w:caps/>
      <w:color w:val="C0000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15D58"/>
    <w:pPr>
      <w:keepNext/>
      <w:keepLines/>
      <w:numPr>
        <w:numId w:val="4"/>
      </w:numPr>
      <w:spacing w:after="160"/>
      <w:outlineLvl w:val="1"/>
    </w:pPr>
    <w:rPr>
      <w:rFonts w:asciiTheme="majorHAnsi" w:eastAsiaTheme="majorEastAsia" w:hAnsiTheme="majorHAnsi" w:cstheme="majorBidi"/>
      <w:bCs/>
      <w:color w:val="C00000"/>
      <w:sz w:val="24"/>
      <w:szCs w:val="26"/>
    </w:rPr>
  </w:style>
  <w:style w:type="paragraph" w:styleId="Titolo3">
    <w:name w:val="heading 3"/>
    <w:basedOn w:val="Titolo2"/>
    <w:next w:val="Normale"/>
    <w:link w:val="Titolo3Carattere"/>
    <w:uiPriority w:val="9"/>
    <w:qFormat/>
    <w:rsid w:val="00447E07"/>
    <w:pPr>
      <w:numPr>
        <w:numId w:val="0"/>
      </w:numPr>
      <w:spacing w:after="0"/>
      <w:outlineLvl w:val="2"/>
    </w:pPr>
    <w:rPr>
      <w:b/>
      <w:bCs w:val="0"/>
      <w:color w:val="000000" w:themeColor="text1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255D53"/>
    <w:pPr>
      <w:keepNext/>
      <w:keepLines/>
      <w:tabs>
        <w:tab w:val="left" w:pos="340"/>
      </w:tabs>
      <w:spacing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659B3"/>
    <w:rPr>
      <w:rFonts w:asciiTheme="majorHAnsi" w:eastAsiaTheme="majorEastAsia" w:hAnsiTheme="majorHAnsi" w:cstheme="majorBidi"/>
      <w:bCs/>
      <w:caps/>
      <w:color w:val="C00000"/>
      <w:sz w:val="28"/>
      <w:szCs w:val="28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5D58"/>
    <w:rPr>
      <w:rFonts w:asciiTheme="majorHAnsi" w:eastAsiaTheme="majorEastAsia" w:hAnsiTheme="majorHAnsi" w:cstheme="majorBidi"/>
      <w:bCs/>
      <w:color w:val="C00000"/>
      <w:sz w:val="24"/>
      <w:szCs w:val="26"/>
      <w:lang w:val="fr-FR"/>
    </w:rPr>
  </w:style>
  <w:style w:type="table" w:styleId="Grigliatabella">
    <w:name w:val="Table Grid"/>
    <w:basedOn w:val="Tabellanormale"/>
    <w:uiPriority w:val="59"/>
    <w:rsid w:val="00025E7D"/>
    <w:pPr>
      <w:spacing w:after="0" w:line="240" w:lineRule="auto"/>
    </w:pPr>
    <w:tblPr/>
  </w:style>
  <w:style w:type="paragraph" w:styleId="Intestazione">
    <w:name w:val="header"/>
    <w:aliases w:val="address"/>
    <w:link w:val="IntestazioneCarattere"/>
    <w:uiPriority w:val="99"/>
    <w:rsid w:val="00D14CD0"/>
    <w:pPr>
      <w:tabs>
        <w:tab w:val="center" w:pos="4513"/>
        <w:tab w:val="right" w:pos="9026"/>
      </w:tabs>
      <w:spacing w:after="0" w:line="240" w:lineRule="auto"/>
    </w:pPr>
    <w:rPr>
      <w:rFonts w:ascii="TradeGothic Bold" w:hAnsi="TradeGothic Bold"/>
    </w:rPr>
  </w:style>
  <w:style w:type="character" w:customStyle="1" w:styleId="IntestazioneCarattere">
    <w:name w:val="Intestazione Carattere"/>
    <w:aliases w:val="address Carattere"/>
    <w:basedOn w:val="Carpredefinitoparagrafo"/>
    <w:link w:val="Intestazione"/>
    <w:uiPriority w:val="99"/>
    <w:rsid w:val="00D14CD0"/>
    <w:rPr>
      <w:rFonts w:ascii="TradeGothic Bold" w:hAnsi="TradeGothic Bold"/>
    </w:rPr>
  </w:style>
  <w:style w:type="paragraph" w:styleId="Pidipagina">
    <w:name w:val="footer"/>
    <w:link w:val="PidipaginaCarattere"/>
    <w:uiPriority w:val="99"/>
    <w:rsid w:val="00207329"/>
    <w:pPr>
      <w:tabs>
        <w:tab w:val="right" w:pos="7371"/>
      </w:tabs>
      <w:spacing w:after="0" w:line="240" w:lineRule="auto"/>
    </w:pPr>
    <w:rPr>
      <w:sz w:val="1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7329"/>
    <w:rPr>
      <w:sz w:val="14"/>
    </w:rPr>
  </w:style>
  <w:style w:type="paragraph" w:styleId="Testofumetto">
    <w:name w:val="Balloon Text"/>
    <w:basedOn w:val="Normale"/>
    <w:link w:val="TestofumettoCarattere"/>
    <w:uiPriority w:val="99"/>
    <w:semiHidden/>
    <w:rsid w:val="00C7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e"/>
    <w:semiHidden/>
    <w:qFormat/>
    <w:rsid w:val="00A43B3E"/>
    <w:rPr>
      <w:b/>
    </w:rPr>
  </w:style>
  <w:style w:type="character" w:styleId="Testosegnaposto">
    <w:name w:val="Placeholder Text"/>
    <w:basedOn w:val="Carpredefinitoparagrafo"/>
    <w:uiPriority w:val="99"/>
    <w:semiHidden/>
    <w:rsid w:val="001975EF"/>
    <w:rPr>
      <w:color w:val="808080"/>
    </w:rPr>
  </w:style>
  <w:style w:type="paragraph" w:styleId="Puntoelenco">
    <w:name w:val="List Bullet"/>
    <w:basedOn w:val="Normale"/>
    <w:uiPriority w:val="99"/>
    <w:qFormat/>
    <w:rsid w:val="0064309A"/>
    <w:pPr>
      <w:numPr>
        <w:numId w:val="2"/>
      </w:numPr>
      <w:tabs>
        <w:tab w:val="left" w:pos="227"/>
      </w:tabs>
      <w:ind w:left="284" w:hanging="284"/>
      <w:contextualSpacing/>
    </w:pPr>
  </w:style>
  <w:style w:type="paragraph" w:styleId="Puntoelenco2">
    <w:name w:val="List Bullet 2"/>
    <w:basedOn w:val="Normale"/>
    <w:uiPriority w:val="99"/>
    <w:qFormat/>
    <w:rsid w:val="00805255"/>
    <w:pPr>
      <w:numPr>
        <w:numId w:val="3"/>
      </w:numPr>
      <w:ind w:left="568" w:hanging="284"/>
    </w:pPr>
  </w:style>
  <w:style w:type="paragraph" w:styleId="Numeroelenco">
    <w:name w:val="List Number"/>
    <w:basedOn w:val="Normale"/>
    <w:uiPriority w:val="99"/>
    <w:qFormat/>
    <w:rsid w:val="00805255"/>
    <w:pPr>
      <w:numPr>
        <w:ilvl w:val="1"/>
        <w:numId w:val="4"/>
      </w:numPr>
    </w:pPr>
  </w:style>
  <w:style w:type="paragraph" w:styleId="Numeroelenco2">
    <w:name w:val="List Number 2"/>
    <w:basedOn w:val="Normale"/>
    <w:uiPriority w:val="99"/>
    <w:qFormat/>
    <w:rsid w:val="00805255"/>
    <w:pPr>
      <w:numPr>
        <w:ilvl w:val="2"/>
        <w:numId w:val="4"/>
      </w:numPr>
    </w:pPr>
  </w:style>
  <w:style w:type="character" w:customStyle="1" w:styleId="Titolo3Carattere">
    <w:name w:val="Titolo 3 Carattere"/>
    <w:basedOn w:val="Carpredefinitoparagrafo"/>
    <w:link w:val="Titolo3"/>
    <w:uiPriority w:val="9"/>
    <w:rsid w:val="00447E07"/>
    <w:rPr>
      <w:rFonts w:asciiTheme="majorHAnsi" w:eastAsiaTheme="majorEastAsia" w:hAnsiTheme="majorHAnsi" w:cstheme="majorBidi"/>
      <w:b/>
      <w:color w:val="000000" w:themeColor="text1"/>
      <w:sz w:val="24"/>
      <w:szCs w:val="26"/>
      <w:u w:val="single"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703B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F3081C"/>
    <w:pPr>
      <w:spacing w:after="0" w:line="240" w:lineRule="auto"/>
    </w:pPr>
    <w:rPr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e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DA291C" w:themeColor="background2"/>
      <w:sz w:val="38"/>
      <w:szCs w:val="28"/>
    </w:rPr>
  </w:style>
  <w:style w:type="paragraph" w:customStyle="1" w:styleId="Subheading">
    <w:name w:val="Subheading"/>
    <w:basedOn w:val="Normale"/>
    <w:next w:val="Normale"/>
    <w:semiHidden/>
    <w:qFormat/>
    <w:rsid w:val="00D236E8"/>
    <w:pPr>
      <w:spacing w:after="0"/>
    </w:pPr>
    <w:rPr>
      <w:rFonts w:asciiTheme="majorHAnsi" w:eastAsiaTheme="majorEastAsia" w:hAnsiTheme="majorHAnsi" w:cstheme="majorBidi"/>
      <w:b/>
      <w:bCs/>
      <w:iCs/>
    </w:rPr>
  </w:style>
  <w:style w:type="character" w:styleId="Rimandonotaapidipagina">
    <w:name w:val="footnote reference"/>
    <w:basedOn w:val="Carpredefinitoparagrafo"/>
    <w:uiPriority w:val="99"/>
    <w:semiHidden/>
    <w:rsid w:val="00412EA0"/>
    <w:rPr>
      <w:vertAlign w:val="superscript"/>
    </w:rPr>
  </w:style>
  <w:style w:type="paragraph" w:customStyle="1" w:styleId="Website">
    <w:name w:val="Website"/>
    <w:basedOn w:val="Pidipagina"/>
    <w:qFormat/>
    <w:rsid w:val="00805255"/>
    <w:pPr>
      <w:spacing w:after="40"/>
    </w:pPr>
    <w:rPr>
      <w:color w:val="DA291C" w:themeColor="accent1"/>
      <w:sz w:val="22"/>
    </w:rPr>
  </w:style>
  <w:style w:type="paragraph" w:customStyle="1" w:styleId="DocumentTitle0">
    <w:name w:val="Document Title"/>
    <w:basedOn w:val="Normale"/>
    <w:qFormat/>
    <w:rsid w:val="00DB72CE"/>
    <w:pPr>
      <w:spacing w:before="240" w:after="240" w:line="1000" w:lineRule="exact"/>
    </w:pPr>
    <w:rPr>
      <w:rFonts w:ascii="Trade Gothic LT Com Cn" w:hAnsi="Trade Gothic LT Com Cn"/>
      <w:caps/>
      <w:sz w:val="100"/>
    </w:rPr>
  </w:style>
  <w:style w:type="paragraph" w:customStyle="1" w:styleId="DocumentSubtitle">
    <w:name w:val="Document Subtitle"/>
    <w:basedOn w:val="Normale"/>
    <w:next w:val="DocumentDescription"/>
    <w:qFormat/>
    <w:rsid w:val="000D30A0"/>
    <w:pPr>
      <w:spacing w:after="0"/>
    </w:pPr>
    <w:rPr>
      <w:rFonts w:asciiTheme="majorHAnsi" w:hAnsiTheme="majorHAnsi"/>
      <w:b/>
      <w:color w:val="DA291C" w:themeColor="accent1"/>
      <w:sz w:val="48"/>
    </w:rPr>
  </w:style>
  <w:style w:type="paragraph" w:customStyle="1" w:styleId="Tabletext">
    <w:name w:val="Table text"/>
    <w:basedOn w:val="Normale"/>
    <w:qFormat/>
    <w:rsid w:val="0097186F"/>
    <w:pPr>
      <w:spacing w:after="0" w:line="240" w:lineRule="auto"/>
    </w:pPr>
  </w:style>
  <w:style w:type="paragraph" w:customStyle="1" w:styleId="Tableheading">
    <w:name w:val="Table heading"/>
    <w:basedOn w:val="Tabletext"/>
    <w:qFormat/>
    <w:rsid w:val="0064309A"/>
    <w:rPr>
      <w:color w:val="FFFFFF" w:themeColor="background1"/>
      <w:sz w:val="24"/>
    </w:rPr>
  </w:style>
  <w:style w:type="paragraph" w:customStyle="1" w:styleId="DocumentDescription">
    <w:name w:val="Document Description"/>
    <w:basedOn w:val="DocumentSubtitle"/>
    <w:qFormat/>
    <w:rsid w:val="00D14CD0"/>
    <w:rPr>
      <w:b w:val="0"/>
      <w:color w:val="000000" w:themeColor="text1"/>
      <w:sz w:val="44"/>
    </w:rPr>
  </w:style>
  <w:style w:type="paragraph" w:customStyle="1" w:styleId="PullOutQuote">
    <w:name w:val="Pull Out Quote"/>
    <w:basedOn w:val="Normale"/>
    <w:next w:val="Normale"/>
    <w:qFormat/>
    <w:rsid w:val="0064309A"/>
    <w:pPr>
      <w:spacing w:before="120" w:after="240" w:line="360" w:lineRule="atLeast"/>
    </w:pPr>
    <w:rPr>
      <w:caps/>
      <w:sz w:val="36"/>
    </w:rPr>
  </w:style>
  <w:style w:type="paragraph" w:customStyle="1" w:styleId="PictureQuotetext">
    <w:name w:val="Picture Quote text"/>
    <w:basedOn w:val="Normale"/>
    <w:qFormat/>
    <w:rsid w:val="00D14CD0"/>
    <w:pPr>
      <w:spacing w:after="0"/>
    </w:pPr>
    <w:rPr>
      <w:b/>
    </w:rPr>
  </w:style>
  <w:style w:type="paragraph" w:customStyle="1" w:styleId="PhotoCredit">
    <w:name w:val="Photo Credit"/>
    <w:basedOn w:val="Normale"/>
    <w:qFormat/>
    <w:rsid w:val="00D14CD0"/>
    <w:pPr>
      <w:spacing w:after="0"/>
      <w:ind w:left="284"/>
    </w:pPr>
  </w:style>
  <w:style w:type="paragraph" w:styleId="Paragrafoelenco">
    <w:name w:val="List Paragraph"/>
    <w:aliases w:val="Dot pt,No Spacing1,List Paragraph Char Char Char,Indicator Text,List Paragraph1,Numbered Para 1,List Paragraph12,Bullet Points,MAIN CONTENT,Bullet 1,Colorful List - Accent 11,F5 List Paragraph,List Paragraph2,Normal numbered"/>
    <w:basedOn w:val="Normale"/>
    <w:link w:val="ParagrafoelencoCarattere"/>
    <w:uiPriority w:val="34"/>
    <w:qFormat/>
    <w:rsid w:val="00377F9C"/>
    <w:pPr>
      <w:spacing w:after="160" w:line="259" w:lineRule="auto"/>
      <w:ind w:left="720"/>
      <w:contextualSpacing/>
    </w:pPr>
    <w:rPr>
      <w:color w:val="auto"/>
    </w:rPr>
  </w:style>
  <w:style w:type="character" w:customStyle="1" w:styleId="ParagrafoelencoCarattere">
    <w:name w:val="Paragrafo elenco Carattere"/>
    <w:aliases w:val="Dot pt Carattere,No Spacing1 Carattere,List Paragraph Char Char Char Carattere,Indicator Text Carattere,List Paragraph1 Carattere,Numbered Para 1 Carattere,List Paragraph12 Carattere,Bullet Points Carattere,Bullet 1 Carattere"/>
    <w:link w:val="Paragrafoelenco"/>
    <w:uiPriority w:val="34"/>
    <w:qFormat/>
    <w:locked/>
    <w:rsid w:val="00377F9C"/>
    <w:rPr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377F9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77F9C"/>
    <w:pPr>
      <w:spacing w:after="160" w:line="240" w:lineRule="auto"/>
    </w:pPr>
    <w:rPr>
      <w:color w:val="auto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77F9C"/>
    <w:rPr>
      <w:sz w:val="20"/>
      <w:szCs w:val="20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7D305A"/>
    <w:rPr>
      <w:color w:val="0000FF"/>
      <w:u w:val="single"/>
    </w:rPr>
  </w:style>
  <w:style w:type="table" w:customStyle="1" w:styleId="Tablaconcuadrcula1">
    <w:name w:val="Tabla con cuadrícula1"/>
    <w:basedOn w:val="Tabellanormale"/>
    <w:next w:val="Grigliatabella"/>
    <w:uiPriority w:val="59"/>
    <w:rsid w:val="005E1799"/>
    <w:pPr>
      <w:spacing w:after="0" w:line="240" w:lineRule="auto"/>
    </w:pPr>
    <w:rPr>
      <w:rFonts w:eastAsia="Times New Roman"/>
      <w:lang w:val="fr-FR"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9A2351"/>
    <w:pPr>
      <w:spacing w:before="240" w:after="0" w:line="259" w:lineRule="auto"/>
      <w:outlineLvl w:val="9"/>
    </w:pPr>
    <w:rPr>
      <w:bCs w:val="0"/>
      <w:caps w:val="0"/>
      <w:color w:val="A31E15" w:themeColor="accent1" w:themeShade="BF"/>
      <w:sz w:val="32"/>
      <w:szCs w:val="32"/>
      <w:lang w:val="es-ES" w:eastAsia="es-ES"/>
    </w:rPr>
  </w:style>
  <w:style w:type="paragraph" w:styleId="Sommario1">
    <w:name w:val="toc 1"/>
    <w:basedOn w:val="Normale"/>
    <w:next w:val="Normale"/>
    <w:autoRedefine/>
    <w:uiPriority w:val="39"/>
    <w:unhideWhenUsed/>
    <w:rsid w:val="007B6FA4"/>
    <w:pPr>
      <w:spacing w:before="120"/>
    </w:pPr>
    <w:rPr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9A2351"/>
    <w:pPr>
      <w:spacing w:after="0"/>
      <w:ind w:left="220"/>
    </w:pPr>
    <w:rPr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9A2351"/>
    <w:pPr>
      <w:spacing w:after="0"/>
      <w:ind w:left="440"/>
    </w:pPr>
    <w:rPr>
      <w:i/>
      <w:iCs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1BDC"/>
    <w:pPr>
      <w:spacing w:after="120"/>
    </w:pPr>
    <w:rPr>
      <w:b/>
      <w:bCs/>
      <w:color w:val="000000" w:themeColor="text1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1BDC"/>
    <w:rPr>
      <w:b/>
      <w:bCs/>
      <w:color w:val="000000" w:themeColor="text1"/>
      <w:sz w:val="20"/>
      <w:szCs w:val="20"/>
      <w:lang w:val="fr-FR"/>
    </w:rPr>
  </w:style>
  <w:style w:type="paragraph" w:customStyle="1" w:styleId="Default">
    <w:name w:val="Default"/>
    <w:rsid w:val="00E5418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fr-FR"/>
    </w:rPr>
  </w:style>
  <w:style w:type="paragraph" w:styleId="Sommario4">
    <w:name w:val="toc 4"/>
    <w:basedOn w:val="Normale"/>
    <w:next w:val="Normale"/>
    <w:autoRedefine/>
    <w:uiPriority w:val="39"/>
    <w:unhideWhenUsed/>
    <w:rsid w:val="002767EF"/>
    <w:pPr>
      <w:spacing w:after="0"/>
      <w:ind w:left="66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2767EF"/>
    <w:pPr>
      <w:spacing w:after="0"/>
      <w:ind w:left="88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2767EF"/>
    <w:pPr>
      <w:spacing w:after="0"/>
      <w:ind w:left="11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2767EF"/>
    <w:pPr>
      <w:spacing w:after="0"/>
      <w:ind w:left="132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2767EF"/>
    <w:pPr>
      <w:spacing w:after="0"/>
      <w:ind w:left="154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2767EF"/>
    <w:pPr>
      <w:spacing w:after="0"/>
      <w:ind w:left="1760"/>
    </w:pPr>
    <w:rPr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767E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767EF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customStyle="1" w:styleId="longtext">
    <w:name w:val="long_text"/>
    <w:basedOn w:val="Carpredefinitoparagrafo"/>
    <w:rsid w:val="000510C0"/>
  </w:style>
  <w:style w:type="character" w:styleId="Collegamentovisitato">
    <w:name w:val="FollowedHyperlink"/>
    <w:basedOn w:val="Carpredefinitoparagrafo"/>
    <w:uiPriority w:val="99"/>
    <w:semiHidden/>
    <w:unhideWhenUsed/>
    <w:rsid w:val="000510C0"/>
    <w:rPr>
      <w:color w:val="761706" w:themeColor="followedHyperlink"/>
      <w:u w:val="single"/>
    </w:rPr>
  </w:style>
  <w:style w:type="paragraph" w:customStyle="1" w:styleId="xmsonormal">
    <w:name w:val="x_msonormal"/>
    <w:basedOn w:val="Normale"/>
    <w:uiPriority w:val="99"/>
    <w:rsid w:val="00BC591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  <w:szCs w:val="20"/>
      <w:lang w:val="en-US"/>
    </w:rPr>
  </w:style>
  <w:style w:type="paragraph" w:styleId="Revisione">
    <w:name w:val="Revision"/>
    <w:hidden/>
    <w:uiPriority w:val="99"/>
    <w:semiHidden/>
    <w:rsid w:val="00274DA6"/>
    <w:pPr>
      <w:spacing w:after="0" w:line="240" w:lineRule="auto"/>
    </w:pPr>
    <w:rPr>
      <w:color w:val="000000" w:themeColor="text1"/>
      <w:lang w:val="fr-FR"/>
    </w:rPr>
  </w:style>
  <w:style w:type="character" w:customStyle="1" w:styleId="Mentionnonrsolue1">
    <w:name w:val="Mention non résolue1"/>
    <w:basedOn w:val="Carpredefinitoparagrafo"/>
    <w:uiPriority w:val="99"/>
    <w:semiHidden/>
    <w:unhideWhenUsed/>
    <w:rsid w:val="00725FE9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sid w:val="00FD23D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8C3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styleId="Enfasigrassetto">
    <w:name w:val="Strong"/>
    <w:basedOn w:val="Carpredefinitoparagrafo"/>
    <w:uiPriority w:val="22"/>
    <w:qFormat/>
    <w:rsid w:val="008C3C0F"/>
    <w:rPr>
      <w:b/>
      <w:bCs/>
    </w:rPr>
  </w:style>
  <w:style w:type="table" w:styleId="Grigliatabellachiara">
    <w:name w:val="Grid Table Light"/>
    <w:basedOn w:val="Tabellanormale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87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%20Pedro%20Lobo\Dropbox\GESTION%20BUREAU%20SC%20RIM\INSTITUTIONEL%20SC\MOD&#200;LES-FORMATS\Nueva%20identidad%20corporativa%20(mayo%202016)\6.Plantillas%20Word\8_Plantilla_informesWord.dotx" TargetMode="External"/></Relationships>
</file>

<file path=word/theme/theme1.xml><?xml version="1.0" encoding="utf-8"?>
<a:theme xmlns:a="http://schemas.openxmlformats.org/drawingml/2006/main" name="Office Theme">
  <a:themeElements>
    <a:clrScheme name="Save the Children colour theme">
      <a:dk1>
        <a:sysClr val="windowText" lastClr="000000"/>
      </a:dk1>
      <a:lt1>
        <a:srgbClr val="FFFFFF"/>
      </a:lt1>
      <a:dk2>
        <a:srgbClr val="FFFFFF"/>
      </a:dk2>
      <a:lt2>
        <a:srgbClr val="DA291C"/>
      </a:lt2>
      <a:accent1>
        <a:srgbClr val="DA291C"/>
      </a:accent1>
      <a:accent2>
        <a:srgbClr val="D1CCBD"/>
      </a:accent2>
      <a:accent3>
        <a:srgbClr val="9A3324"/>
      </a:accent3>
      <a:accent4>
        <a:srgbClr val="FF4C02"/>
      </a:accent4>
      <a:accent5>
        <a:srgbClr val="F2A900"/>
      </a:accent5>
      <a:accent6>
        <a:srgbClr val="009CA6"/>
      </a:accent6>
      <a:hlink>
        <a:srgbClr val="DA291C"/>
      </a:hlink>
      <a:folHlink>
        <a:srgbClr val="761706"/>
      </a:folHlink>
    </a:clrScheme>
    <a:fontScheme name="Save the Children font">
      <a:majorFont>
        <a:latin typeface="Gill Sans Infant Std"/>
        <a:ea typeface=""/>
        <a:cs typeface=""/>
      </a:majorFont>
      <a:minorFont>
        <a:latin typeface="Gill Sans Infan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e20967-f066-4866-95f4-e3cf6d3c53d3">
      <Terms xmlns="http://schemas.microsoft.com/office/infopath/2007/PartnerControls"/>
    </lcf76f155ced4ddcb4097134ff3c332f>
    <TaxCatchAll xmlns="b1a25d56-6f3d-4cf9-8f75-af00573b6d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B85A43E39B804A9063A1F313692CD8" ma:contentTypeVersion="16" ma:contentTypeDescription="Crear nuevo documento." ma:contentTypeScope="" ma:versionID="128a6ed506f9988113eedd1a47f28111">
  <xsd:schema xmlns:xsd="http://www.w3.org/2001/XMLSchema" xmlns:xs="http://www.w3.org/2001/XMLSchema" xmlns:p="http://schemas.microsoft.com/office/2006/metadata/properties" xmlns:ns2="19e20967-f066-4866-95f4-e3cf6d3c53d3" xmlns:ns3="b1a25d56-6f3d-4cf9-8f75-af00573b6dbd" targetNamespace="http://schemas.microsoft.com/office/2006/metadata/properties" ma:root="true" ma:fieldsID="5249b02b73167d33732be8c869a6fb1e" ns2:_="" ns3:_="">
    <xsd:import namespace="19e20967-f066-4866-95f4-e3cf6d3c53d3"/>
    <xsd:import namespace="b1a25d56-6f3d-4cf9-8f75-af00573b6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0967-f066-4866-95f4-e3cf6d3c5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25d56-6f3d-4cf9-8f75-af00573b6db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640c76e-57e7-4d2f-864e-17b221b9b0a7}" ma:internalName="TaxCatchAll" ma:showField="CatchAllData" ma:web="bffca898-34d5-49bf-add5-61bad31ee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8F096-6AC3-4C24-8A8C-44DCFE97F43A}">
  <ds:schemaRefs>
    <ds:schemaRef ds:uri="http://schemas.microsoft.com/office/2006/metadata/properties"/>
    <ds:schemaRef ds:uri="http://schemas.microsoft.com/office/infopath/2007/PartnerControls"/>
    <ds:schemaRef ds:uri="19e20967-f066-4866-95f4-e3cf6d3c53d3"/>
    <ds:schemaRef ds:uri="b1a25d56-6f3d-4cf9-8f75-af00573b6dbd"/>
  </ds:schemaRefs>
</ds:datastoreItem>
</file>

<file path=customXml/itemProps2.xml><?xml version="1.0" encoding="utf-8"?>
<ds:datastoreItem xmlns:ds="http://schemas.openxmlformats.org/officeDocument/2006/customXml" ds:itemID="{27C02003-2E9E-4A31-B2A0-5CB1F827B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F0724-242D-486B-865B-8E4F93E90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0967-f066-4866-95f4-e3cf6d3c53d3"/>
    <ds:schemaRef ds:uri="b1a25d56-6f3d-4cf9-8f75-af00573b6d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958503-B8E9-480D-9C8D-2996A29F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8_Plantilla_informesWord</Template>
  <TotalTime>0</TotalTime>
  <Pages>3</Pages>
  <Words>497</Words>
  <Characters>2835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Pedro Lobo</dc:creator>
  <cp:lastModifiedBy>Di Stefano</cp:lastModifiedBy>
  <cp:revision>6</cp:revision>
  <cp:lastPrinted>2018-04-02T12:41:00Z</cp:lastPrinted>
  <dcterms:created xsi:type="dcterms:W3CDTF">2025-09-18T07:59:00Z</dcterms:created>
  <dcterms:modified xsi:type="dcterms:W3CDTF">2025-10-09T10:49:00Z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0x010100E8B85A43E39B804A9063A1F313692CD8</vt:lpwstr>
  </property>
  <property fmtid="{D5CDD505-2E9C-101B-9397-08002B2CF9AE}" pid="3" name="GrammarlyDocumentId">
    <vt:lpwstr>6fd0a76d06524ae8d36d2bd819acf80ed04bb53e39d0e02887f0fbadd768f696</vt:lpwstr>
  </property>
  <property fmtid="{D5CDD505-2E9C-101B-9397-08002B2CF9AE}" pid="4" name="MediaServiceImageTags">
    <vt:lpwstr/>
  </property>
</Properties>
</file>